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33C" w:rsidRPr="00A56EF3" w:rsidRDefault="0092533C" w:rsidP="00A56E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 w:bidi="he-IL"/>
        </w:rPr>
      </w:pPr>
      <w:r>
        <w:rPr>
          <w:rFonts w:ascii="Times New Roman" w:hAnsi="Times New Roman"/>
          <w:sz w:val="28"/>
          <w:szCs w:val="28"/>
          <w:lang w:val="ru-RU"/>
        </w:rPr>
        <w:t>Министерство Просвещения</w:t>
      </w:r>
      <w:r w:rsidRPr="00A56EF3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bidi="he-IL"/>
        </w:rPr>
        <w:t>Культуры и Исследований Республики Молдова</w:t>
      </w:r>
    </w:p>
    <w:p w:rsidR="0092533C" w:rsidRPr="00A56EF3" w:rsidRDefault="0092533C" w:rsidP="00A56EF3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Главное Управления Образования</w:t>
      </w:r>
      <w:r w:rsidRPr="00A56EF3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Молодёжи и Спорта муниципия Кишинэу</w:t>
      </w:r>
    </w:p>
    <w:p w:rsidR="0092533C" w:rsidRPr="00A56EF3" w:rsidRDefault="0092533C" w:rsidP="00F66CA6">
      <w:pPr>
        <w:spacing w:line="360" w:lineRule="auto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</w:t>
      </w:r>
    </w:p>
    <w:p w:rsidR="0092533C" w:rsidRPr="00A56EF3" w:rsidRDefault="0092533C">
      <w:pPr>
        <w:spacing w:line="360" w:lineRule="auto"/>
        <w:ind w:firstLine="720"/>
        <w:jc w:val="both"/>
        <w:rPr>
          <w:rFonts w:ascii="Times New Roman" w:hAnsi="Times New Roman"/>
          <w:sz w:val="40"/>
          <w:szCs w:val="40"/>
          <w:lang w:val="ru-RU"/>
        </w:rPr>
      </w:pPr>
    </w:p>
    <w:p w:rsidR="0092533C" w:rsidRPr="00F66CA6" w:rsidRDefault="0092533C" w:rsidP="00F66CA6">
      <w:pPr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F66CA6">
        <w:rPr>
          <w:rFonts w:ascii="Times New Roman" w:hAnsi="Times New Roman"/>
          <w:sz w:val="32"/>
          <w:szCs w:val="32"/>
          <w:lang w:val="ru-RU"/>
        </w:rPr>
        <w:t xml:space="preserve">Проект:                               </w:t>
      </w:r>
      <w:r>
        <w:rPr>
          <w:rFonts w:ascii="Times New Roman" w:hAnsi="Times New Roman"/>
          <w:sz w:val="32"/>
          <w:szCs w:val="32"/>
        </w:rPr>
        <w:t xml:space="preserve">        </w:t>
      </w:r>
      <w:r w:rsidRPr="00F66CA6">
        <w:rPr>
          <w:rFonts w:ascii="Times New Roman" w:hAnsi="Times New Roman"/>
          <w:sz w:val="32"/>
          <w:szCs w:val="32"/>
          <w:lang w:val="ru-RU"/>
        </w:rPr>
        <w:t xml:space="preserve"> “Связь поколений”</w:t>
      </w:r>
    </w:p>
    <w:p w:rsidR="0092533C" w:rsidRPr="00F66CA6" w:rsidRDefault="0092533C" w:rsidP="00F66CA6">
      <w:pPr>
        <w:spacing w:line="360" w:lineRule="auto"/>
        <w:rPr>
          <w:rFonts w:ascii="Times New Roman" w:hAnsi="Times New Roman"/>
          <w:sz w:val="32"/>
          <w:szCs w:val="32"/>
          <w:lang w:val="ru-RU"/>
        </w:rPr>
      </w:pPr>
    </w:p>
    <w:p w:rsidR="0092533C" w:rsidRPr="00F66CA6" w:rsidRDefault="0092533C" w:rsidP="00F66CA6">
      <w:pPr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F66CA6">
        <w:rPr>
          <w:rFonts w:ascii="Times New Roman" w:hAnsi="Times New Roman"/>
          <w:sz w:val="32"/>
          <w:szCs w:val="32"/>
          <w:lang w:val="ru-RU"/>
        </w:rPr>
        <w:t xml:space="preserve">Страна:                            </w:t>
      </w:r>
      <w:r>
        <w:rPr>
          <w:rFonts w:ascii="Times New Roman" w:hAnsi="Times New Roman"/>
          <w:sz w:val="32"/>
          <w:szCs w:val="32"/>
        </w:rPr>
        <w:t xml:space="preserve">              </w:t>
      </w:r>
      <w:r w:rsidRPr="00F66CA6">
        <w:rPr>
          <w:rFonts w:ascii="Times New Roman" w:hAnsi="Times New Roman"/>
          <w:sz w:val="32"/>
          <w:szCs w:val="32"/>
          <w:lang w:val="ru-RU"/>
        </w:rPr>
        <w:t>Республика Молдова</w:t>
      </w:r>
    </w:p>
    <w:p w:rsidR="0092533C" w:rsidRPr="0036083F" w:rsidRDefault="0092533C" w:rsidP="00F66CA6">
      <w:pPr>
        <w:spacing w:line="360" w:lineRule="auto"/>
        <w:rPr>
          <w:rFonts w:ascii="Times New Roman" w:hAnsi="Times New Roman"/>
          <w:sz w:val="40"/>
          <w:szCs w:val="40"/>
          <w:lang w:val="ru-RU"/>
        </w:rPr>
      </w:pPr>
    </w:p>
    <w:p w:rsidR="0092533C" w:rsidRPr="00A56EF3" w:rsidRDefault="0092533C" w:rsidP="00F66CA6">
      <w:pPr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A56EF3">
        <w:rPr>
          <w:rFonts w:ascii="Times New Roman" w:hAnsi="Times New Roman"/>
          <w:sz w:val="32"/>
          <w:szCs w:val="32"/>
          <w:lang w:val="ru-RU"/>
        </w:rPr>
        <w:t xml:space="preserve">Выполнила:                                   </w:t>
      </w:r>
      <w:r w:rsidRPr="00A56EF3">
        <w:rPr>
          <w:rFonts w:ascii="Times New Roman" w:hAnsi="Times New Roman"/>
          <w:b/>
          <w:bCs/>
          <w:sz w:val="32"/>
          <w:szCs w:val="32"/>
          <w:lang w:val="ru-RU"/>
        </w:rPr>
        <w:t>Мотрук Екатерина</w:t>
      </w:r>
      <w:r w:rsidRPr="00A56EF3">
        <w:rPr>
          <w:rFonts w:ascii="Times New Roman" w:hAnsi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sz w:val="32"/>
          <w:szCs w:val="32"/>
          <w:lang w:val="ru-RU"/>
        </w:rPr>
        <w:t xml:space="preserve">                          </w:t>
      </w:r>
      <w:r w:rsidRPr="00A56EF3">
        <w:rPr>
          <w:rFonts w:ascii="Times New Roman" w:hAnsi="Times New Roman"/>
          <w:sz w:val="32"/>
          <w:szCs w:val="32"/>
          <w:lang w:val="ru-RU"/>
        </w:rPr>
        <w:t xml:space="preserve"> Преподаватель:                        </w:t>
      </w:r>
      <w:r>
        <w:rPr>
          <w:rFonts w:ascii="Times New Roman" w:hAnsi="Times New Roman"/>
          <w:sz w:val="32"/>
          <w:szCs w:val="32"/>
          <w:lang w:val="ru-RU"/>
        </w:rPr>
        <w:t xml:space="preserve">      </w:t>
      </w:r>
      <w:r w:rsidRPr="00A56EF3">
        <w:rPr>
          <w:rFonts w:ascii="Times New Roman" w:hAnsi="Times New Roman"/>
          <w:sz w:val="32"/>
          <w:szCs w:val="32"/>
          <w:lang w:val="ru-RU"/>
        </w:rPr>
        <w:t xml:space="preserve">Плетос Галина Ивановна </w:t>
      </w:r>
    </w:p>
    <w:p w:rsidR="0092533C" w:rsidRPr="00A56EF3" w:rsidRDefault="0092533C" w:rsidP="00F66CA6">
      <w:pPr>
        <w:spacing w:line="360" w:lineRule="auto"/>
        <w:rPr>
          <w:rFonts w:ascii="Times New Roman" w:hAnsi="Times New Roman"/>
          <w:sz w:val="32"/>
          <w:szCs w:val="32"/>
          <w:lang w:val="ru-RU"/>
        </w:rPr>
      </w:pPr>
    </w:p>
    <w:p w:rsidR="0092533C" w:rsidRPr="00A56EF3" w:rsidRDefault="0092533C" w:rsidP="00F66CA6">
      <w:pPr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A56EF3">
        <w:rPr>
          <w:rFonts w:ascii="Times New Roman" w:hAnsi="Times New Roman"/>
          <w:sz w:val="32"/>
          <w:szCs w:val="32"/>
          <w:lang w:val="ru-RU"/>
        </w:rPr>
        <w:t xml:space="preserve">Город:                </w:t>
      </w:r>
      <w:r w:rsidRPr="00F66CA6">
        <w:rPr>
          <w:rFonts w:ascii="Times New Roman" w:hAnsi="Times New Roman"/>
          <w:sz w:val="32"/>
          <w:szCs w:val="32"/>
          <w:lang w:val="ru-RU"/>
        </w:rPr>
        <w:t xml:space="preserve">                    </w:t>
      </w:r>
      <w:r>
        <w:rPr>
          <w:rFonts w:ascii="Times New Roman" w:hAnsi="Times New Roman"/>
          <w:sz w:val="32"/>
          <w:szCs w:val="32"/>
        </w:rPr>
        <w:t xml:space="preserve">         </w:t>
      </w:r>
      <w:r w:rsidRPr="00A56EF3">
        <w:rPr>
          <w:rFonts w:ascii="Times New Roman" w:hAnsi="Times New Roman"/>
          <w:sz w:val="32"/>
          <w:szCs w:val="32"/>
          <w:lang w:val="ru-RU"/>
        </w:rPr>
        <w:t xml:space="preserve">Кишинев </w:t>
      </w:r>
    </w:p>
    <w:p w:rsidR="0092533C" w:rsidRPr="00A56EF3" w:rsidRDefault="0092533C" w:rsidP="00F66CA6">
      <w:pPr>
        <w:spacing w:line="360" w:lineRule="auto"/>
        <w:rPr>
          <w:sz w:val="32"/>
          <w:szCs w:val="32"/>
          <w:lang w:val="ru-RU"/>
        </w:rPr>
      </w:pPr>
    </w:p>
    <w:p w:rsidR="0092533C" w:rsidRPr="00A56EF3" w:rsidRDefault="0092533C" w:rsidP="00F66CA6">
      <w:pPr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F66CA6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A56EF3">
        <w:rPr>
          <w:rFonts w:ascii="Times New Roman" w:hAnsi="Times New Roman"/>
          <w:sz w:val="32"/>
          <w:szCs w:val="32"/>
          <w:lang w:val="ru-RU"/>
        </w:rPr>
        <w:t xml:space="preserve">Школа: </w:t>
      </w:r>
      <w:r w:rsidRPr="00F66CA6">
        <w:rPr>
          <w:rFonts w:ascii="Times New Roman" w:hAnsi="Times New Roman"/>
          <w:sz w:val="32"/>
          <w:szCs w:val="32"/>
          <w:lang w:val="ru-RU"/>
        </w:rPr>
        <w:t xml:space="preserve">                                        </w:t>
      </w:r>
      <w:r w:rsidRPr="00A56EF3">
        <w:rPr>
          <w:rFonts w:ascii="Times New Roman" w:hAnsi="Times New Roman"/>
          <w:sz w:val="32"/>
          <w:szCs w:val="32"/>
          <w:lang w:val="ru-RU"/>
        </w:rPr>
        <w:t>Теоретический лицей имени Рамбама</w:t>
      </w:r>
    </w:p>
    <w:p w:rsidR="0092533C" w:rsidRPr="0036083F" w:rsidRDefault="0092533C">
      <w:pPr>
        <w:pageBreakBefore/>
        <w:spacing w:line="360" w:lineRule="auto"/>
        <w:jc w:val="center"/>
        <w:rPr>
          <w:b/>
          <w:bCs/>
          <w:sz w:val="32"/>
          <w:szCs w:val="32"/>
          <w:lang w:val="ru-RU"/>
        </w:rPr>
      </w:pPr>
      <w:r w:rsidRPr="0036083F">
        <w:rPr>
          <w:b/>
          <w:bCs/>
          <w:sz w:val="32"/>
          <w:szCs w:val="32"/>
          <w:lang w:val="ru-RU"/>
        </w:rPr>
        <w:t>Бабушка всегда рядом</w:t>
      </w:r>
    </w:p>
    <w:p w:rsidR="0092533C" w:rsidRPr="0036083F" w:rsidRDefault="0092533C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92533C" w:rsidRPr="0036083F" w:rsidRDefault="0092533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083F">
        <w:rPr>
          <w:rFonts w:ascii="Times New Roman" w:hAnsi="Times New Roman"/>
          <w:sz w:val="28"/>
          <w:szCs w:val="28"/>
          <w:lang w:val="ru-RU"/>
        </w:rPr>
        <w:t xml:space="preserve">Я – счастливый человек. Я живу в полной семье: у меня есть мама, папа, две бабушки и двое дедушек. Мои бабушки с дедушками живут со мной в одном городе, поэтому я часто с ними вижусь. Я люблю всех своих бабушек и дедушек, но особенно – мою бабушку Риту. </w:t>
      </w:r>
    </w:p>
    <w:p w:rsidR="0092533C" w:rsidRPr="0036083F" w:rsidRDefault="0092533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083F">
        <w:rPr>
          <w:rFonts w:ascii="Times New Roman" w:hAnsi="Times New Roman"/>
          <w:sz w:val="28"/>
          <w:szCs w:val="28"/>
          <w:lang w:val="ru-RU"/>
        </w:rPr>
        <w:t xml:space="preserve">Бабушка Рита родилась 22 августа 1948 года в Украине, в поселке Одесской области. Её родители были строителями, они учавствовали в строительстве трёх сахарных заводов. В связи с их работой семья часто переезжала с места на место. До семи лет бабушка жила в России, на реке Оке, а потом семья опять вернулась в Украину, в посёлок Тарутино. Именно там моя бабушка пошла в первый класс. Она была очень активным ребёнком: рано научилась кататься на велосипеде, на коньках. В школе она училась на отлично, занималась пением, танцами, посещала спортивные соревнования и занимала призовые места. Из-за частых переездов она поменяла около пяти школ, а одиннадцатый класс закончила в Бельцах. Закончив школу, бабушка уехала в Котовск, где провела около года. Там она посещала курсы нормировщиков, а также танцевала в народном ансамбле “Андриеш”. С этим ансамблем моя бабушка посетила множество городов различных стран. Через год она вернулась в Молдавию, в Кишинёв и поступила в Промышленно-экономический техникум, который закончила с отличием и поступила на работу экономистом в строительную организаци, где проработала двенадцать лет. А сразу же после окончания техникума, она вышла замуж за своего друга детства Валерия Михеева. Через три года у них родился сын Игорь, а ущё через шесть лет на свет появилась долгожданная дочь Светлана, моя мама. </w:t>
      </w:r>
    </w:p>
    <w:p w:rsidR="0092533C" w:rsidRPr="0036083F" w:rsidRDefault="0092533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083F">
        <w:rPr>
          <w:rFonts w:ascii="Times New Roman" w:hAnsi="Times New Roman"/>
          <w:sz w:val="28"/>
          <w:szCs w:val="28"/>
          <w:lang w:val="ru-RU"/>
        </w:rPr>
        <w:t>Шли годы, дети выросли, бабушка несколько раз сменила место работы, её дети создали свои семьи, у них родились дети. Все эти годы моя бабушка оставалось очень активной, она работала, помогала растить своих внуков. Вообще всю свою жизнь бабушка помогала людям, и неважно кем они ей приходились: родственниками, друзьями или незнакомыми людьми. У моей бабушки большое доброе сердце. Даже сейчас, выйдя на пенсию, она ухаживает за пожилой еврейской женщиной.</w:t>
      </w:r>
    </w:p>
    <w:p w:rsidR="0092533C" w:rsidRPr="0036083F" w:rsidRDefault="0092533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083F">
        <w:rPr>
          <w:rFonts w:ascii="Times New Roman" w:hAnsi="Times New Roman"/>
          <w:sz w:val="28"/>
          <w:szCs w:val="28"/>
          <w:lang w:val="ru-RU"/>
        </w:rPr>
        <w:t>Я очень уважаю свою бабушку. Недавно ей исполнилось семьдесят лет, но она всё равно продолжает всем помогать, активно учавствует в жизни своих детей и внуков. Я стараюсь помогать ей, часто общаюсь с ней по телефону, навещаю её дома. Мне нравится проводить время со своей бабушкой. Несколько раз мы ездили вместе на море, и всегда время, проведённое с бабушкой было незабываемым. Иногда мы с бабушкой ходим по магазинам или гуляем в парке, разговаривая обо всём на свете.</w:t>
      </w:r>
    </w:p>
    <w:p w:rsidR="0092533C" w:rsidRPr="0036083F" w:rsidRDefault="0092533C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he-I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" o:spid="_x0000_s1026" type="#_x0000_t75" style="position:absolute;left:0;text-align:left;margin-left:-18pt;margin-top:205.65pt;width:189.35pt;height:354.25pt;z-index:251658240;visibility:visible;mso-wrap-distance-left:0;mso-wrap-distance-right:14.4pt">
            <v:imagedata r:id="rId4" o:title=""/>
            <w10:wrap type="square" side="largest"/>
          </v:shape>
        </w:pict>
      </w:r>
      <w:r w:rsidRPr="0036083F">
        <w:rPr>
          <w:rFonts w:ascii="Times New Roman" w:hAnsi="Times New Roman"/>
          <w:sz w:val="28"/>
          <w:szCs w:val="28"/>
          <w:lang w:val="ru-RU"/>
        </w:rPr>
        <w:t xml:space="preserve">От бабушки я научилась многим вещам: помогать другим, легко общаться с людьми, не быть злопамятной, много трудиться. Также бабушка научила меня готовить, и теперь в подарок на дни рождения близких мне людей я пеку пирог или торт. Для меня бабушка – очень дорогой моему сердцу человек. Бабушка всегда поможет, утешит. Дома у бабушки всегда уютно и тепло. Я глубоко восхищаюсь своей бабушкой. Она необыкновенной души человек. Любите и цените своих бабушек так, как любят они вас! </w:t>
      </w:r>
    </w:p>
    <w:p w:rsidR="0092533C" w:rsidRPr="0036083F" w:rsidRDefault="0092533C">
      <w:pPr>
        <w:spacing w:line="360" w:lineRule="auto"/>
        <w:ind w:firstLine="720"/>
        <w:jc w:val="both"/>
        <w:rPr>
          <w:lang w:val="ru-RU"/>
        </w:rPr>
      </w:pPr>
      <w:r>
        <w:rPr>
          <w:noProof/>
          <w:lang w:val="ru-RU" w:eastAsia="ru-RU" w:bidi="he-IL"/>
        </w:rPr>
        <w:pict>
          <v:shape id="_x0000_s1027" type="#_x0000_t75" style="position:absolute;left:0;text-align:left;margin-left:4in;margin-top:54.65pt;width:174.4pt;height:245.2pt;z-index:251659264;visibility:visible;mso-wrap-distance-left:14.4pt;mso-wrap-distance-right:0">
            <v:imagedata r:id="rId5" o:title=""/>
            <w10:wrap type="square" side="largest"/>
          </v:shape>
        </w:pict>
      </w:r>
    </w:p>
    <w:sectPr w:rsidR="0092533C" w:rsidRPr="0036083F" w:rsidSect="006A077A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077A"/>
    <w:rsid w:val="0036083F"/>
    <w:rsid w:val="004C56F3"/>
    <w:rsid w:val="006A077A"/>
    <w:rsid w:val="00924DD0"/>
    <w:rsid w:val="0092533C"/>
    <w:rsid w:val="00A56EF3"/>
    <w:rsid w:val="00F66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sz w:val="22"/>
        <w:szCs w:val="22"/>
        <w:lang w:val="ru-RU" w:eastAsia="ru-RU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77A"/>
    <w:pPr>
      <w:widowControl w:val="0"/>
      <w:suppressAutoHyphens/>
    </w:pPr>
    <w:rPr>
      <w:color w:val="00000A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uiPriority w:val="99"/>
    <w:rsid w:val="006A077A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uiPriority w:val="99"/>
    <w:rsid w:val="006A077A"/>
    <w:pPr>
      <w:spacing w:after="140" w:line="288" w:lineRule="auto"/>
    </w:pPr>
  </w:style>
  <w:style w:type="paragraph" w:styleId="List">
    <w:name w:val="List"/>
    <w:basedOn w:val="TextBody"/>
    <w:uiPriority w:val="99"/>
    <w:rsid w:val="006A077A"/>
  </w:style>
  <w:style w:type="paragraph" w:styleId="Caption">
    <w:name w:val="caption"/>
    <w:basedOn w:val="Normal"/>
    <w:uiPriority w:val="99"/>
    <w:qFormat/>
    <w:rsid w:val="006A077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uiPriority w:val="99"/>
    <w:rsid w:val="006A077A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542</Words>
  <Characters>3092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Проект: “Связь поколений”</dc:title>
  <dc:subject/>
  <dc:creator>user1</dc:creator>
  <cp:keywords/>
  <dc:description/>
  <cp:lastModifiedBy>user1</cp:lastModifiedBy>
  <cp:revision>2</cp:revision>
  <dcterms:created xsi:type="dcterms:W3CDTF">2019-01-30T11:31:00Z</dcterms:created>
  <dcterms:modified xsi:type="dcterms:W3CDTF">2019-01-30T11:31:00Z</dcterms:modified>
</cp:coreProperties>
</file>