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267" w:rsidRPr="001E04DD" w:rsidRDefault="00D14267">
      <w:pPr>
        <w:pStyle w:val="normal0"/>
        <w:bidi/>
        <w:jc w:val="center"/>
        <w:rPr>
          <w:b/>
          <w:sz w:val="28"/>
          <w:szCs w:val="28"/>
          <w:u w:val="single"/>
        </w:rPr>
      </w:pPr>
      <w:r w:rsidRPr="001E04DD">
        <w:rPr>
          <w:b/>
          <w:sz w:val="28"/>
          <w:szCs w:val="28"/>
          <w:u w:val="single"/>
          <w:rtl/>
        </w:rPr>
        <w:t>הסיפור של סבא שמוליק ונכדו רועי אלמוג</w:t>
      </w:r>
    </w:p>
    <w:p w:rsidR="00D14267" w:rsidRPr="001E04DD" w:rsidRDefault="00D14267">
      <w:pPr>
        <w:pStyle w:val="normal0"/>
        <w:bidi/>
        <w:rPr>
          <w:b/>
          <w:sz w:val="28"/>
          <w:szCs w:val="28"/>
          <w:u w:val="single"/>
        </w:rPr>
      </w:pPr>
    </w:p>
    <w:p w:rsidR="00D14267" w:rsidRPr="001E04DD" w:rsidRDefault="00D14267">
      <w:pPr>
        <w:pStyle w:val="normal0"/>
        <w:bidi/>
        <w:rPr>
          <w:b/>
          <w:sz w:val="28"/>
          <w:szCs w:val="28"/>
          <w:u w:val="single"/>
        </w:rPr>
      </w:pPr>
    </w:p>
    <w:p w:rsidR="00D14267" w:rsidRPr="001E04DD" w:rsidRDefault="00D14267">
      <w:pPr>
        <w:pStyle w:val="normal0"/>
        <w:bidi/>
        <w:rPr>
          <w:b/>
          <w:bCs/>
          <w:sz w:val="28"/>
          <w:szCs w:val="28"/>
          <w:u w:val="single"/>
        </w:rPr>
      </w:pPr>
      <w:r w:rsidRPr="001E04DD">
        <w:rPr>
          <w:b/>
          <w:bCs/>
          <w:sz w:val="28"/>
          <w:szCs w:val="28"/>
          <w:u w:val="single"/>
          <w:rtl/>
        </w:rPr>
        <w:t xml:space="preserve">ספור מתקופת ילדותי בראשון לציון </w:t>
      </w:r>
    </w:p>
    <w:p w:rsidR="00D14267" w:rsidRPr="001E04DD" w:rsidRDefault="00D14267">
      <w:pPr>
        <w:pStyle w:val="normal0"/>
        <w:bidi/>
        <w:rPr>
          <w:sz w:val="28"/>
          <w:szCs w:val="28"/>
        </w:rPr>
      </w:pPr>
    </w:p>
    <w:p w:rsidR="00D14267" w:rsidRPr="001E04DD" w:rsidRDefault="00D14267">
      <w:pPr>
        <w:pStyle w:val="normal0"/>
        <w:bidi/>
        <w:rPr>
          <w:sz w:val="28"/>
          <w:szCs w:val="28"/>
        </w:rPr>
      </w:pPr>
      <w:r w:rsidRPr="001E04DD">
        <w:rPr>
          <w:sz w:val="28"/>
          <w:szCs w:val="28"/>
          <w:rtl/>
        </w:rPr>
        <w:t>נולדתי בראשון ב 1942 ומגיל 5 גרנו בשכונת בית מעון שבמערב העיר.</w:t>
      </w:r>
    </w:p>
    <w:p w:rsidR="00D14267" w:rsidRPr="001E04DD" w:rsidRDefault="00D14267">
      <w:pPr>
        <w:pStyle w:val="normal0"/>
        <w:bidi/>
        <w:rPr>
          <w:sz w:val="28"/>
          <w:szCs w:val="28"/>
        </w:rPr>
      </w:pPr>
      <w:r w:rsidRPr="001E04DD">
        <w:rPr>
          <w:sz w:val="28"/>
          <w:szCs w:val="28"/>
          <w:rtl/>
        </w:rPr>
        <w:t>התקופה הייתה של לאחר קום המדינה, כאשר שכנינו הערבים אינם משלימים עם הפסדם במלחמה ופותחים בפעולות טרור ורצח כנגד הישוב היהודי.</w:t>
      </w:r>
    </w:p>
    <w:p w:rsidR="00D14267" w:rsidRPr="001E04DD" w:rsidRDefault="00D14267">
      <w:pPr>
        <w:pStyle w:val="normal0"/>
        <w:bidi/>
        <w:rPr>
          <w:sz w:val="28"/>
          <w:szCs w:val="28"/>
        </w:rPr>
      </w:pPr>
      <w:r w:rsidRPr="001E04DD">
        <w:rPr>
          <w:sz w:val="28"/>
          <w:szCs w:val="28"/>
          <w:rtl/>
        </w:rPr>
        <w:t xml:space="preserve">השכונה שלנו בית מעון גבלה במערבה עם חולות הדיונות שהשתרעו למרחק </w:t>
      </w:r>
      <w:smartTag w:uri="urn:schemas-microsoft-com:office:smarttags" w:element="metricconverter">
        <w:smartTagPr>
          <w:attr w:name="ProductID" w:val="6 ק&quot;מ"/>
        </w:smartTagPr>
        <w:r w:rsidRPr="001E04DD">
          <w:rPr>
            <w:sz w:val="28"/>
            <w:szCs w:val="28"/>
            <w:rtl/>
          </w:rPr>
          <w:t>6 ק"מ</w:t>
        </w:r>
      </w:smartTag>
      <w:r w:rsidRPr="001E04DD">
        <w:rPr>
          <w:sz w:val="28"/>
          <w:szCs w:val="28"/>
          <w:rtl/>
        </w:rPr>
        <w:t xml:space="preserve"> עד לחוף הים.</w:t>
      </w:r>
    </w:p>
    <w:p w:rsidR="00D14267" w:rsidRPr="001E04DD" w:rsidRDefault="00D14267">
      <w:pPr>
        <w:pStyle w:val="normal0"/>
        <w:bidi/>
        <w:rPr>
          <w:sz w:val="28"/>
          <w:szCs w:val="28"/>
        </w:rPr>
      </w:pPr>
      <w:r w:rsidRPr="001E04DD">
        <w:rPr>
          <w:sz w:val="28"/>
          <w:szCs w:val="28"/>
          <w:rtl/>
        </w:rPr>
        <w:t>משטחי החולות הענקיים שימשו לנו הילדים מגרש משחקים אינסופי ביום ולעתים גם בלילה.</w:t>
      </w:r>
    </w:p>
    <w:p w:rsidR="00D14267" w:rsidRPr="001E04DD" w:rsidRDefault="00D14267">
      <w:pPr>
        <w:pStyle w:val="normal0"/>
        <w:bidi/>
        <w:rPr>
          <w:sz w:val="28"/>
          <w:szCs w:val="28"/>
        </w:rPr>
      </w:pPr>
      <w:r w:rsidRPr="001E04DD">
        <w:rPr>
          <w:sz w:val="28"/>
          <w:szCs w:val="28"/>
          <w:rtl/>
        </w:rPr>
        <w:t xml:space="preserve">כמובן שעקב הפחד מפני המחבלים (שנקראו </w:t>
      </w:r>
      <w:hyperlink r:id="rId4" w:history="1">
        <w:r w:rsidRPr="00586A7D">
          <w:rPr>
            <w:rStyle w:val="Hyperlink"/>
            <w:rFonts w:cs="Arial"/>
            <w:sz w:val="28"/>
            <w:szCs w:val="28"/>
            <w:rtl/>
          </w:rPr>
          <w:t>- "פדאייון"</w:t>
        </w:r>
      </w:hyperlink>
      <w:r w:rsidRPr="001E04DD">
        <w:rPr>
          <w:sz w:val="28"/>
          <w:szCs w:val="28"/>
          <w:rtl/>
        </w:rPr>
        <w:t>), הגבילו אותנו ההורים שלא להתרחק מדי ותמיד תמיד ליידע לאן הולכים ומתי חוזרים.</w:t>
      </w:r>
    </w:p>
    <w:p w:rsidR="00D14267" w:rsidRPr="001E04DD" w:rsidRDefault="00D14267">
      <w:pPr>
        <w:pStyle w:val="normal0"/>
        <w:bidi/>
        <w:rPr>
          <w:sz w:val="28"/>
          <w:szCs w:val="28"/>
        </w:rPr>
      </w:pPr>
    </w:p>
    <w:p w:rsidR="00D14267" w:rsidRPr="001E04DD" w:rsidRDefault="00D14267">
      <w:pPr>
        <w:pStyle w:val="normal0"/>
        <w:bidi/>
        <w:rPr>
          <w:sz w:val="28"/>
          <w:szCs w:val="28"/>
        </w:rPr>
      </w:pPr>
      <w:r w:rsidRPr="001E04DD">
        <w:rPr>
          <w:sz w:val="28"/>
          <w:szCs w:val="28"/>
          <w:rtl/>
        </w:rPr>
        <w:t>הרבה אירועים והרפתקאות חווינו אנו הילדים בחולות שהשיקו לשכונתנו.</w:t>
      </w:r>
    </w:p>
    <w:p w:rsidR="00D14267" w:rsidRPr="001E04DD" w:rsidRDefault="00D14267">
      <w:pPr>
        <w:pStyle w:val="normal0"/>
        <w:bidi/>
        <w:rPr>
          <w:sz w:val="28"/>
          <w:szCs w:val="28"/>
        </w:rPr>
      </w:pPr>
      <w:r w:rsidRPr="001E04DD">
        <w:rPr>
          <w:sz w:val="28"/>
          <w:szCs w:val="28"/>
          <w:rtl/>
        </w:rPr>
        <w:t>כאן אספר על אחד מהם:</w:t>
      </w:r>
    </w:p>
    <w:p w:rsidR="00D14267" w:rsidRPr="001E04DD" w:rsidRDefault="00D14267">
      <w:pPr>
        <w:pStyle w:val="normal0"/>
        <w:bidi/>
        <w:rPr>
          <w:sz w:val="28"/>
          <w:szCs w:val="28"/>
        </w:rPr>
      </w:pPr>
    </w:p>
    <w:p w:rsidR="00D14267" w:rsidRPr="001E04DD" w:rsidRDefault="00D14267">
      <w:pPr>
        <w:pStyle w:val="normal0"/>
        <w:bidi/>
        <w:rPr>
          <w:b/>
          <w:bCs/>
          <w:sz w:val="28"/>
          <w:szCs w:val="28"/>
          <w:u w:val="single"/>
        </w:rPr>
      </w:pPr>
      <w:r w:rsidRPr="001E04DD">
        <w:rPr>
          <w:b/>
          <w:bCs/>
          <w:sz w:val="28"/>
          <w:szCs w:val="28"/>
          <w:u w:val="single"/>
          <w:rtl/>
        </w:rPr>
        <w:t>פרשת "המרגל האנגלי"</w:t>
      </w:r>
    </w:p>
    <w:p w:rsidR="00D14267" w:rsidRPr="001E04DD" w:rsidRDefault="00D14267">
      <w:pPr>
        <w:pStyle w:val="normal0"/>
        <w:bidi/>
        <w:rPr>
          <w:sz w:val="28"/>
          <w:szCs w:val="28"/>
          <w:u w:val="single"/>
        </w:rPr>
      </w:pPr>
    </w:p>
    <w:p w:rsidR="00D14267" w:rsidRPr="001E04DD" w:rsidRDefault="00D14267">
      <w:pPr>
        <w:pStyle w:val="normal0"/>
        <w:bidi/>
        <w:rPr>
          <w:sz w:val="28"/>
          <w:szCs w:val="28"/>
        </w:rPr>
      </w:pPr>
      <w:r w:rsidRPr="001E04DD">
        <w:rPr>
          <w:sz w:val="28"/>
          <w:szCs w:val="28"/>
          <w:rtl/>
        </w:rPr>
        <w:t>בקייץ 1956 סיימנו את ביה"ס העממי בארי. אותה תקופה הייתה רוויה בהתנכלויות של מחבלים, וצהל ביצע הרבה פעולות תגמול כנגד בסיסי מחבלים מעבר לגבול.</w:t>
      </w:r>
    </w:p>
    <w:p w:rsidR="00D14267" w:rsidRPr="001E04DD" w:rsidRDefault="00D14267">
      <w:pPr>
        <w:pStyle w:val="normal0"/>
        <w:bidi/>
        <w:rPr>
          <w:sz w:val="28"/>
          <w:szCs w:val="28"/>
        </w:rPr>
      </w:pPr>
      <w:r w:rsidRPr="001E04DD">
        <w:rPr>
          <w:sz w:val="28"/>
          <w:szCs w:val="28"/>
          <w:rtl/>
        </w:rPr>
        <w:t>כרגיל את חופשת הקיץ בילינו במשחקים בחולות.</w:t>
      </w:r>
    </w:p>
    <w:p w:rsidR="00D14267" w:rsidRPr="001E04DD" w:rsidRDefault="00D14267" w:rsidP="000C6198">
      <w:pPr>
        <w:pStyle w:val="normal0"/>
        <w:bidi/>
        <w:rPr>
          <w:sz w:val="28"/>
          <w:szCs w:val="28"/>
        </w:rPr>
      </w:pPr>
      <w:r w:rsidRPr="001E04DD">
        <w:rPr>
          <w:sz w:val="28"/>
          <w:szCs w:val="28"/>
          <w:rtl/>
        </w:rPr>
        <w:t xml:space="preserve">באותו בוקר של סוף הקיץ </w:t>
      </w:r>
      <w:r>
        <w:rPr>
          <w:sz w:val="28"/>
          <w:szCs w:val="28"/>
          <w:rtl/>
        </w:rPr>
        <w:t>שיחקנו</w:t>
      </w:r>
      <w:r w:rsidRPr="001E04DD">
        <w:rPr>
          <w:sz w:val="28"/>
          <w:szCs w:val="28"/>
          <w:rtl/>
        </w:rPr>
        <w:t xml:space="preserve"> שלושה</w:t>
      </w:r>
      <w:r>
        <w:rPr>
          <w:sz w:val="28"/>
          <w:szCs w:val="28"/>
          <w:rtl/>
        </w:rPr>
        <w:t xml:space="preserve"> חברים</w:t>
      </w:r>
      <w:r w:rsidRPr="001E04DD">
        <w:rPr>
          <w:sz w:val="28"/>
          <w:szCs w:val="28"/>
          <w:rtl/>
        </w:rPr>
        <w:t xml:space="preserve"> </w:t>
      </w:r>
      <w:r>
        <w:rPr>
          <w:sz w:val="28"/>
          <w:szCs w:val="28"/>
          <w:rtl/>
        </w:rPr>
        <w:t>ב</w:t>
      </w:r>
      <w:r w:rsidRPr="001E04DD">
        <w:rPr>
          <w:sz w:val="28"/>
          <w:szCs w:val="28"/>
          <w:rtl/>
        </w:rPr>
        <w:t>משחקי מחבואים בין גבעות החול.</w:t>
      </w:r>
    </w:p>
    <w:p w:rsidR="00D14267" w:rsidRPr="001E04DD" w:rsidRDefault="00D14267" w:rsidP="000F2EB3">
      <w:pPr>
        <w:pStyle w:val="normal0"/>
        <w:bidi/>
        <w:rPr>
          <w:sz w:val="28"/>
          <w:szCs w:val="28"/>
        </w:rPr>
      </w:pPr>
      <w:r w:rsidRPr="001E04DD">
        <w:rPr>
          <w:sz w:val="28"/>
          <w:szCs w:val="28"/>
          <w:rtl/>
        </w:rPr>
        <w:t xml:space="preserve">בשלב מסוים ראינו מרחוק דמות גבוהה לבושת מדים </w:t>
      </w:r>
      <w:r>
        <w:rPr>
          <w:sz w:val="28"/>
          <w:szCs w:val="28"/>
          <w:rtl/>
        </w:rPr>
        <w:t>מתקרבת</w:t>
      </w:r>
      <w:r w:rsidRPr="001E04DD">
        <w:rPr>
          <w:sz w:val="28"/>
          <w:szCs w:val="28"/>
          <w:rtl/>
        </w:rPr>
        <w:t xml:space="preserve"> לעברנו</w:t>
      </w:r>
      <w:r>
        <w:rPr>
          <w:sz w:val="28"/>
          <w:szCs w:val="28"/>
          <w:rtl/>
        </w:rPr>
        <w:t xml:space="preserve"> מכיוון הכביש הראשי (סוף רחוב רוטשילד ליד בית החרושת ללבני סיליקט)</w:t>
      </w:r>
      <w:r w:rsidRPr="001E04DD">
        <w:rPr>
          <w:sz w:val="28"/>
          <w:szCs w:val="28"/>
          <w:rtl/>
        </w:rPr>
        <w:t>. מקרוב יותר הבחנו בחייל גבה קומה בהיר שער, לבוש בירכית צהלית (מדי צנחנים) ונועל זוג נעלים אדומות.</w:t>
      </w:r>
    </w:p>
    <w:p w:rsidR="00D14267" w:rsidRPr="001E04DD" w:rsidRDefault="00D14267" w:rsidP="00990108">
      <w:pPr>
        <w:pStyle w:val="normal0"/>
        <w:bidi/>
        <w:rPr>
          <w:sz w:val="28"/>
          <w:szCs w:val="28"/>
        </w:rPr>
      </w:pPr>
      <w:r w:rsidRPr="001E04DD">
        <w:rPr>
          <w:sz w:val="28"/>
          <w:szCs w:val="28"/>
          <w:rtl/>
        </w:rPr>
        <w:t>מה שייחד את אותו חייל היה צווארון גולף לבן שכיסה את צווארו</w:t>
      </w:r>
      <w:r>
        <w:rPr>
          <w:sz w:val="28"/>
          <w:szCs w:val="28"/>
          <w:rtl/>
        </w:rPr>
        <w:t>,</w:t>
      </w:r>
      <w:r w:rsidRPr="001E04DD">
        <w:rPr>
          <w:sz w:val="28"/>
          <w:szCs w:val="28"/>
          <w:rtl/>
        </w:rPr>
        <w:t xml:space="preserve"> הוא נראה סמוק פנים מהשמש היוקדת, הליכתו נראתה מהוססת ולא בטוחה וכאשר פתח את פיו לדבר היה קל להבחין שהמבטא שלו אינו מקומי ומאד דמה למבטא </w:t>
      </w:r>
      <w:r>
        <w:rPr>
          <w:sz w:val="28"/>
          <w:szCs w:val="28"/>
          <w:rtl/>
        </w:rPr>
        <w:t>אנגלי</w:t>
      </w:r>
      <w:r w:rsidRPr="001E04DD">
        <w:rPr>
          <w:sz w:val="28"/>
          <w:szCs w:val="28"/>
          <w:rtl/>
        </w:rPr>
        <w:t xml:space="preserve">. </w:t>
      </w:r>
    </w:p>
    <w:p w:rsidR="00D14267" w:rsidRPr="001E04DD" w:rsidRDefault="00D14267" w:rsidP="00DC0676">
      <w:pPr>
        <w:pStyle w:val="normal0"/>
        <w:bidi/>
        <w:rPr>
          <w:sz w:val="28"/>
          <w:szCs w:val="28"/>
        </w:rPr>
      </w:pPr>
      <w:r w:rsidRPr="001E04DD">
        <w:rPr>
          <w:sz w:val="28"/>
          <w:szCs w:val="28"/>
          <w:rtl/>
        </w:rPr>
        <w:t>אנחנו הילדים שהיינו מושפעים הן מהבעיות הביטחוניות והן מהעלילות הדמיוניות של ספרי חסמב"ה (חבורת סוד מוחלט בהחלט</w:t>
      </w:r>
      <w:r>
        <w:rPr>
          <w:sz w:val="28"/>
          <w:szCs w:val="28"/>
          <w:rtl/>
        </w:rPr>
        <w:t>,</w:t>
      </w:r>
      <w:r w:rsidRPr="001E04DD">
        <w:rPr>
          <w:sz w:val="28"/>
          <w:szCs w:val="28"/>
          <w:rtl/>
        </w:rPr>
        <w:t xml:space="preserve"> של הסופר יגאל מוסנזון), לחששנו בינינו שהאיש </w:t>
      </w:r>
      <w:r>
        <w:rPr>
          <w:sz w:val="28"/>
          <w:szCs w:val="28"/>
          <w:rtl/>
        </w:rPr>
        <w:t>איננו באמת חייל ומשהו בהתנהגותו מעורר חשד.</w:t>
      </w:r>
    </w:p>
    <w:p w:rsidR="00D14267" w:rsidRDefault="00D14267" w:rsidP="001E04DD">
      <w:pPr>
        <w:pStyle w:val="normal0"/>
        <w:bidi/>
        <w:rPr>
          <w:sz w:val="28"/>
          <w:szCs w:val="28"/>
          <w:rtl/>
        </w:rPr>
      </w:pPr>
      <w:r w:rsidRPr="001E04DD">
        <w:rPr>
          <w:sz w:val="28"/>
          <w:szCs w:val="28"/>
          <w:rtl/>
        </w:rPr>
        <w:t xml:space="preserve">האיש </w:t>
      </w:r>
      <w:r>
        <w:rPr>
          <w:sz w:val="28"/>
          <w:szCs w:val="28"/>
          <w:rtl/>
        </w:rPr>
        <w:t xml:space="preserve">פנה </w:t>
      </w:r>
      <w:r w:rsidRPr="001E04DD">
        <w:rPr>
          <w:sz w:val="28"/>
          <w:szCs w:val="28"/>
          <w:rtl/>
        </w:rPr>
        <w:t>אלינו ושאל אם אנחנו יודעים כיצד להגיע לחוף הים ל</w:t>
      </w:r>
      <w:r>
        <w:rPr>
          <w:sz w:val="28"/>
          <w:szCs w:val="28"/>
          <w:rtl/>
        </w:rPr>
        <w:t>אזור</w:t>
      </w:r>
      <w:r w:rsidRPr="001E04DD">
        <w:rPr>
          <w:sz w:val="28"/>
          <w:szCs w:val="28"/>
          <w:rtl/>
        </w:rPr>
        <w:t xml:space="preserve"> נחל רובין</w:t>
      </w:r>
      <w:r>
        <w:rPr>
          <w:sz w:val="28"/>
          <w:szCs w:val="28"/>
          <w:rtl/>
        </w:rPr>
        <w:t>, כי שם נמצאת היחידה הצבאית שלו.</w:t>
      </w:r>
    </w:p>
    <w:p w:rsidR="00D14267" w:rsidRDefault="00D14267" w:rsidP="00B0351B">
      <w:pPr>
        <w:pStyle w:val="normal0"/>
        <w:bidi/>
        <w:rPr>
          <w:sz w:val="28"/>
          <w:szCs w:val="28"/>
          <w:rtl/>
        </w:rPr>
      </w:pPr>
      <w:r>
        <w:rPr>
          <w:sz w:val="28"/>
          <w:szCs w:val="28"/>
          <w:rtl/>
        </w:rPr>
        <w:t xml:space="preserve">ידענו שהוא כלל לא בכיוון הנכון, ובכלל איש אינו חוצה את הדיונות  </w:t>
      </w:r>
      <w:smartTag w:uri="urn:schemas-microsoft-com:office:smarttags" w:element="metricconverter">
        <w:smartTagPr>
          <w:attr w:name="ProductID" w:val="6 ק&quot;מ"/>
        </w:smartTagPr>
        <w:r>
          <w:rPr>
            <w:sz w:val="28"/>
            <w:szCs w:val="28"/>
            <w:rtl/>
          </w:rPr>
          <w:t>6 ק"מ</w:t>
        </w:r>
      </w:smartTag>
      <w:r>
        <w:rPr>
          <w:sz w:val="28"/>
          <w:szCs w:val="28"/>
          <w:rtl/>
        </w:rPr>
        <w:t xml:space="preserve"> בדרך לא סלולה ועוד בשמש יוקדת ללא מים ומבלי להכיר את האזור.</w:t>
      </w:r>
    </w:p>
    <w:p w:rsidR="00D14267" w:rsidRDefault="00D14267" w:rsidP="00ED072B">
      <w:pPr>
        <w:pStyle w:val="normal0"/>
        <w:bidi/>
        <w:rPr>
          <w:sz w:val="28"/>
          <w:szCs w:val="28"/>
          <w:rtl/>
        </w:rPr>
      </w:pPr>
      <w:r>
        <w:rPr>
          <w:sz w:val="28"/>
          <w:szCs w:val="28"/>
          <w:rtl/>
        </w:rPr>
        <w:t>השבנו לו שמוטב שיחזור לכביש הראשי כמה מאות מטר לאחור ויעצור טרמפ לכיוון חוף פלמחים-נחל רובין.</w:t>
      </w:r>
    </w:p>
    <w:p w:rsidR="00D14267" w:rsidRDefault="00D14267" w:rsidP="008E1C38">
      <w:pPr>
        <w:pStyle w:val="normal0"/>
        <w:bidi/>
        <w:rPr>
          <w:sz w:val="28"/>
          <w:szCs w:val="28"/>
          <w:rtl/>
        </w:rPr>
      </w:pPr>
      <w:r>
        <w:rPr>
          <w:sz w:val="28"/>
          <w:szCs w:val="28"/>
          <w:rtl/>
        </w:rPr>
        <w:t>האיש ענה בשלילה ואמר שהוא נחוש להמשיך וללכת ברגל לחוף הים.</w:t>
      </w:r>
    </w:p>
    <w:p w:rsidR="00D14267" w:rsidRDefault="00D14267" w:rsidP="005A3CC4">
      <w:pPr>
        <w:pStyle w:val="normal0"/>
        <w:bidi/>
        <w:rPr>
          <w:sz w:val="28"/>
          <w:szCs w:val="28"/>
          <w:rtl/>
        </w:rPr>
      </w:pPr>
      <w:r>
        <w:rPr>
          <w:sz w:val="28"/>
          <w:szCs w:val="28"/>
          <w:rtl/>
        </w:rPr>
        <w:t>בשלב זה אנחנו כבר היינו משוכנעים שמשהו באיש לא אמיתי. האיש נראה כמתחזה, אולי בורח ממישהו, שפתו העברית משובשת ומבטאו זר, ויתכן שהוא בכלל מרגל אנגלי שחייב להגיע בחשאיות לחוף הים להימלט בספינה שבאה לאסוף אותו.</w:t>
      </w:r>
    </w:p>
    <w:p w:rsidR="00D14267" w:rsidRDefault="00D14267" w:rsidP="005A3CC4">
      <w:pPr>
        <w:pStyle w:val="normal0"/>
        <w:bidi/>
        <w:rPr>
          <w:sz w:val="28"/>
          <w:szCs w:val="28"/>
          <w:rtl/>
        </w:rPr>
      </w:pPr>
      <w:r>
        <w:rPr>
          <w:sz w:val="28"/>
          <w:szCs w:val="28"/>
          <w:rtl/>
        </w:rPr>
        <w:t xml:space="preserve">ניסינו לשכנעו במילים ואפילו אותתנו שנפריע לו להמשיך וללכת. האיש הגיב בעצבנות ואיים עלינו שנעזוב אותו לנפשו ונסתלק. </w:t>
      </w:r>
    </w:p>
    <w:p w:rsidR="00D14267" w:rsidRDefault="00D14267" w:rsidP="005A3CC4">
      <w:pPr>
        <w:pStyle w:val="normal0"/>
        <w:bidi/>
        <w:rPr>
          <w:sz w:val="28"/>
          <w:szCs w:val="28"/>
          <w:rtl/>
        </w:rPr>
      </w:pPr>
      <w:r>
        <w:rPr>
          <w:sz w:val="28"/>
          <w:szCs w:val="28"/>
          <w:rtl/>
        </w:rPr>
        <w:t xml:space="preserve">אנחנו לא העזנו להתעמת איתו, הרי היינו ילדים בני 14 והאיש היה מוצק והתנשא לגובה 1.80 לפחות. </w:t>
      </w:r>
    </w:p>
    <w:p w:rsidR="00D14267" w:rsidRDefault="00D14267" w:rsidP="008A2230">
      <w:pPr>
        <w:pStyle w:val="normal0"/>
        <w:bidi/>
        <w:rPr>
          <w:sz w:val="28"/>
          <w:szCs w:val="28"/>
          <w:rtl/>
        </w:rPr>
      </w:pPr>
      <w:r>
        <w:rPr>
          <w:sz w:val="28"/>
          <w:szCs w:val="28"/>
          <w:rtl/>
        </w:rPr>
        <w:t>לאחר שהתרחק מאיתנו גם הרים אבן והשליך לעברנו לאותת שלא נעקוב אחריו. האיש שם פניו לכיוון כללי צפון מערב (כיוון חולון-בת ים), וכלל לא הלך מערבה לכיוון חוף הים.</w:t>
      </w:r>
    </w:p>
    <w:p w:rsidR="00D14267" w:rsidRDefault="00D14267" w:rsidP="005C4F29">
      <w:pPr>
        <w:pStyle w:val="normal0"/>
        <w:bidi/>
        <w:rPr>
          <w:sz w:val="28"/>
          <w:szCs w:val="28"/>
          <w:rtl/>
        </w:rPr>
      </w:pPr>
      <w:r>
        <w:rPr>
          <w:sz w:val="28"/>
          <w:szCs w:val="28"/>
          <w:rtl/>
        </w:rPr>
        <w:t>בשלב זה החלטנו שעלינו לדווח במהירות על האיש ורצנו בכל כוחנו לבית החרושת ללבני סיליקט מרחק 10 דקות ממקומנו.</w:t>
      </w:r>
    </w:p>
    <w:p w:rsidR="00D14267" w:rsidRDefault="00D14267" w:rsidP="00BA6C59">
      <w:pPr>
        <w:pStyle w:val="normal0"/>
        <w:bidi/>
        <w:rPr>
          <w:sz w:val="28"/>
          <w:szCs w:val="28"/>
          <w:rtl/>
        </w:rPr>
      </w:pPr>
      <w:r>
        <w:rPr>
          <w:sz w:val="28"/>
          <w:szCs w:val="28"/>
          <w:rtl/>
        </w:rPr>
        <w:t>נגשנו אל בקתת השומר בשער הבי"ח וסיפרנו לו אודות החייל והחשדות שלנו. השומר מאד התרשם מרצינות דברינו והתקשר מיד לתחנת המשטרה המקומית.</w:t>
      </w:r>
    </w:p>
    <w:p w:rsidR="00D14267" w:rsidRDefault="00D14267" w:rsidP="001F12D4">
      <w:pPr>
        <w:pStyle w:val="normal0"/>
        <w:bidi/>
        <w:rPr>
          <w:sz w:val="28"/>
          <w:szCs w:val="28"/>
          <w:rtl/>
        </w:rPr>
      </w:pPr>
      <w:r>
        <w:rPr>
          <w:sz w:val="28"/>
          <w:szCs w:val="28"/>
          <w:rtl/>
        </w:rPr>
        <w:t>לאחר כחצי שעה הגיע ממשטרת נס-ציונה טנדר ירוק עם שני שוטרים. שוב ספרנו באריכות על ההתנהגות החשודה של האיש, על שסילק אותנו לבל נפריע לו והמשיך הליכתו בכיוון חסר הגיון.</w:t>
      </w:r>
    </w:p>
    <w:p w:rsidR="00D14267" w:rsidRDefault="00D14267" w:rsidP="00D81AE8">
      <w:pPr>
        <w:pStyle w:val="normal0"/>
        <w:bidi/>
        <w:rPr>
          <w:sz w:val="28"/>
          <w:szCs w:val="28"/>
          <w:rtl/>
        </w:rPr>
      </w:pPr>
      <w:r>
        <w:rPr>
          <w:sz w:val="28"/>
          <w:szCs w:val="28"/>
          <w:rtl/>
        </w:rPr>
        <w:t xml:space="preserve">השוטרים, שהתייחסו לדברינו ברצינות רבה, דברו במכשיר הקשר שלהם עם שוטרים אחרים ולאחר זמן מה אמרו לנו שהמשטרה פועלת מיידית לאיתור האיש, וברגע זה כוחות משטרה רכובים על סוסים יוצאים מתחנת בת ים לכיוון חולות ראשון בחיפושים אחר האיש. </w:t>
      </w:r>
    </w:p>
    <w:p w:rsidR="00D14267" w:rsidRDefault="00D14267" w:rsidP="00FE6B03">
      <w:pPr>
        <w:pStyle w:val="normal0"/>
        <w:bidi/>
        <w:rPr>
          <w:sz w:val="28"/>
          <w:szCs w:val="28"/>
          <w:rtl/>
        </w:rPr>
      </w:pPr>
    </w:p>
    <w:p w:rsidR="00D14267" w:rsidRDefault="00D14267" w:rsidP="00D81AE8">
      <w:pPr>
        <w:pStyle w:val="normal0"/>
        <w:bidi/>
        <w:rPr>
          <w:sz w:val="28"/>
          <w:szCs w:val="28"/>
          <w:rtl/>
        </w:rPr>
      </w:pPr>
      <w:r>
        <w:rPr>
          <w:sz w:val="28"/>
          <w:szCs w:val="28"/>
          <w:rtl/>
        </w:rPr>
        <w:t>עד כאן היה חלקנו בפרשת האיש אותו החשדנו כ"מרגל האנגלי".  חזרנו הביתה סיפרנו את קורות אותו יום וברבות הימים נשכח המקרה מאיתנו.</w:t>
      </w:r>
    </w:p>
    <w:p w:rsidR="00D14267" w:rsidRDefault="00D14267" w:rsidP="00673025">
      <w:pPr>
        <w:pStyle w:val="normal0"/>
        <w:bidi/>
        <w:rPr>
          <w:sz w:val="28"/>
          <w:szCs w:val="28"/>
          <w:rtl/>
        </w:rPr>
      </w:pPr>
    </w:p>
    <w:p w:rsidR="00D14267" w:rsidRDefault="00D14267" w:rsidP="00EE0BDA">
      <w:pPr>
        <w:pStyle w:val="normal0"/>
        <w:bidi/>
        <w:rPr>
          <w:sz w:val="28"/>
          <w:szCs w:val="28"/>
          <w:rtl/>
        </w:rPr>
      </w:pPr>
      <w:r>
        <w:rPr>
          <w:sz w:val="28"/>
          <w:szCs w:val="28"/>
          <w:rtl/>
        </w:rPr>
        <w:t>לימים נודעו לנו הפרטים האלה:</w:t>
      </w:r>
    </w:p>
    <w:p w:rsidR="00D14267" w:rsidRDefault="00D14267" w:rsidP="00C61FE0">
      <w:pPr>
        <w:pStyle w:val="normal0"/>
        <w:bidi/>
        <w:rPr>
          <w:sz w:val="28"/>
          <w:szCs w:val="28"/>
          <w:rtl/>
        </w:rPr>
      </w:pPr>
      <w:r>
        <w:rPr>
          <w:sz w:val="28"/>
          <w:szCs w:val="28"/>
          <w:rtl/>
        </w:rPr>
        <w:t xml:space="preserve">ב 11 בספטמבר 1956, במהלך </w:t>
      </w:r>
      <w:hyperlink r:id="rId5" w:history="1">
        <w:r w:rsidRPr="00EC6A7D">
          <w:rPr>
            <w:rStyle w:val="Hyperlink"/>
            <w:rFonts w:cs="Arial"/>
            <w:sz w:val="28"/>
            <w:szCs w:val="28"/>
            <w:rtl/>
          </w:rPr>
          <w:t>"מבצע יהונתן"</w:t>
        </w:r>
      </w:hyperlink>
      <w:r>
        <w:rPr>
          <w:sz w:val="28"/>
          <w:szCs w:val="28"/>
          <w:rtl/>
        </w:rPr>
        <w:t xml:space="preserve"> פעולת תגמול על משטרת א-רהווה, נפצע מאיר הר-ציון מפקד סיירת הצנחנים (לימים גיבור ישראל) בצווארו, הוא אושפז בבית חולים תל השומר, ולאחר זמן קצר כשהוא חבוש בצווארו וקודח מחום ברח מבית החולים וחיפש לחזור ליחידה הצבאית שלו.</w:t>
      </w:r>
    </w:p>
    <w:p w:rsidR="00D14267" w:rsidRDefault="00D14267" w:rsidP="00673025">
      <w:pPr>
        <w:pStyle w:val="normal0"/>
        <w:bidi/>
        <w:rPr>
          <w:sz w:val="28"/>
          <w:szCs w:val="28"/>
          <w:rtl/>
        </w:rPr>
      </w:pPr>
      <w:r>
        <w:rPr>
          <w:sz w:val="28"/>
          <w:szCs w:val="28"/>
          <w:rtl/>
        </w:rPr>
        <w:t>(לא מצאתי בגוגל שום פרסום על הקטע של בריחת הר-ציון מבית החולים).</w:t>
      </w:r>
    </w:p>
    <w:p w:rsidR="00D14267" w:rsidRDefault="00D14267" w:rsidP="00673025">
      <w:pPr>
        <w:pStyle w:val="normal0"/>
        <w:bidi/>
        <w:rPr>
          <w:sz w:val="28"/>
          <w:szCs w:val="28"/>
          <w:rtl/>
        </w:rPr>
      </w:pPr>
    </w:p>
    <w:p w:rsidR="00D14267" w:rsidRPr="00160D4D" w:rsidRDefault="00D14267" w:rsidP="00EC6A7D">
      <w:pPr>
        <w:pStyle w:val="normal0"/>
        <w:bidi/>
        <w:rPr>
          <w:sz w:val="28"/>
          <w:szCs w:val="28"/>
          <w:rtl/>
        </w:rPr>
      </w:pPr>
      <w:r>
        <w:rPr>
          <w:sz w:val="28"/>
          <w:szCs w:val="28"/>
          <w:rtl/>
        </w:rPr>
        <w:t xml:space="preserve">מתוך הערך </w:t>
      </w:r>
      <w:hyperlink r:id="rId6" w:history="1">
        <w:r w:rsidRPr="00EC6A7D">
          <w:rPr>
            <w:rStyle w:val="Hyperlink"/>
            <w:rFonts w:cs="Arial"/>
            <w:sz w:val="28"/>
            <w:szCs w:val="28"/>
            <w:rtl/>
          </w:rPr>
          <w:t>מאיר הר-ציון</w:t>
        </w:r>
      </w:hyperlink>
      <w:r>
        <w:rPr>
          <w:sz w:val="28"/>
          <w:szCs w:val="28"/>
          <w:rtl/>
        </w:rPr>
        <w:t xml:space="preserve"> בויקיפדיה:</w:t>
      </w:r>
    </w:p>
    <w:p w:rsidR="00D14267" w:rsidRDefault="00D14267" w:rsidP="00B31B0D">
      <w:pPr>
        <w:pStyle w:val="normal0"/>
        <w:bidi/>
        <w:rPr>
          <w:sz w:val="28"/>
          <w:szCs w:val="28"/>
          <w:rtl/>
        </w:rPr>
      </w:pPr>
      <w:r>
        <w:rPr>
          <w:sz w:val="28"/>
          <w:szCs w:val="28"/>
          <w:rtl/>
        </w:rPr>
        <w:t>"בספטמבר 1956 נפצע הר-ציון בצווארו, חייו ניצלו הודות לתושייתו של ד"ר משה אגמון (מוריס אנקלביץ'), שניתח אותו וביצע בו פיום קנה בשדה הקרב בתנאי חושך תחת אש. הר-ציון נותר נכה לאחר הפציעה. בין היתר ידו הייתה משותקת חלקית, ומיתרי קולו נפגעו".</w:t>
      </w:r>
    </w:p>
    <w:p w:rsidR="00D14267" w:rsidRDefault="00D14267" w:rsidP="005E2967">
      <w:pPr>
        <w:pStyle w:val="normal0"/>
        <w:bidi/>
        <w:rPr>
          <w:sz w:val="28"/>
          <w:szCs w:val="28"/>
          <w:rtl/>
        </w:rPr>
      </w:pPr>
      <w:r w:rsidRPr="00DC224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83.6pt">
            <v:imagedata r:id="rId7" o:title=""/>
          </v:shape>
        </w:pict>
      </w:r>
      <w:r>
        <w:rPr>
          <w:sz w:val="28"/>
          <w:szCs w:val="28"/>
          <w:rtl/>
        </w:rPr>
        <w:t xml:space="preserve"> </w:t>
      </w:r>
    </w:p>
    <w:p w:rsidR="00D14267" w:rsidRDefault="00D14267" w:rsidP="006E115B">
      <w:pPr>
        <w:pStyle w:val="normal0"/>
        <w:bidi/>
        <w:rPr>
          <w:sz w:val="28"/>
          <w:szCs w:val="28"/>
          <w:rtl/>
        </w:rPr>
      </w:pPr>
    </w:p>
    <w:p w:rsidR="00D14267" w:rsidRDefault="00D14267" w:rsidP="00E622A0">
      <w:pPr>
        <w:pStyle w:val="normal0"/>
        <w:bidi/>
        <w:rPr>
          <w:sz w:val="28"/>
          <w:szCs w:val="28"/>
          <w:rtl/>
        </w:rPr>
      </w:pPr>
      <w:r>
        <w:rPr>
          <w:sz w:val="28"/>
          <w:szCs w:val="28"/>
          <w:rtl/>
        </w:rPr>
        <w:t>מספר: שמוליק אלמוג (מלמוד) יליד 11.1942 – סבא של רועי אלמוג</w:t>
      </w:r>
    </w:p>
    <w:p w:rsidR="00D14267" w:rsidRDefault="00D14267" w:rsidP="00D64FFD">
      <w:pPr>
        <w:pStyle w:val="normal0"/>
        <w:bidi/>
        <w:rPr>
          <w:sz w:val="28"/>
          <w:szCs w:val="28"/>
          <w:rtl/>
        </w:rPr>
      </w:pPr>
      <w:r>
        <w:rPr>
          <w:sz w:val="28"/>
          <w:szCs w:val="28"/>
          <w:rtl/>
        </w:rPr>
        <w:t>ארץ לידה: ישראל</w:t>
      </w:r>
    </w:p>
    <w:p w:rsidR="00D14267" w:rsidRDefault="00D14267" w:rsidP="00574F42">
      <w:pPr>
        <w:pStyle w:val="normal0"/>
        <w:bidi/>
        <w:rPr>
          <w:sz w:val="28"/>
          <w:szCs w:val="28"/>
          <w:rtl/>
        </w:rPr>
      </w:pPr>
      <w:r>
        <w:rPr>
          <w:sz w:val="28"/>
          <w:szCs w:val="28"/>
          <w:rtl/>
        </w:rPr>
        <w:t>מגורים: כיום – באר יעקב, ב 44 שנותיי הראשונות</w:t>
      </w:r>
      <w:r w:rsidRPr="00D64FFD">
        <w:rPr>
          <w:sz w:val="28"/>
          <w:szCs w:val="28"/>
          <w:rtl/>
        </w:rPr>
        <w:t xml:space="preserve"> </w:t>
      </w:r>
      <w:r>
        <w:rPr>
          <w:sz w:val="28"/>
          <w:szCs w:val="28"/>
          <w:rtl/>
        </w:rPr>
        <w:t>בראשון לציון.</w:t>
      </w:r>
    </w:p>
    <w:p w:rsidR="00D14267" w:rsidRDefault="00D14267" w:rsidP="00C808D9">
      <w:pPr>
        <w:pStyle w:val="normal0"/>
        <w:bidi/>
        <w:rPr>
          <w:sz w:val="28"/>
          <w:szCs w:val="28"/>
          <w:rtl/>
        </w:rPr>
      </w:pPr>
      <w:r>
        <w:rPr>
          <w:sz w:val="28"/>
          <w:szCs w:val="28"/>
          <w:rtl/>
        </w:rPr>
        <w:t>ילדים: שני בנים – איתן וארז, ובת – נטע</w:t>
      </w:r>
    </w:p>
    <w:p w:rsidR="00D14267" w:rsidRDefault="00D14267" w:rsidP="007B3CB3">
      <w:pPr>
        <w:pStyle w:val="normal0"/>
        <w:bidi/>
        <w:rPr>
          <w:sz w:val="28"/>
          <w:szCs w:val="28"/>
          <w:rtl/>
        </w:rPr>
      </w:pPr>
      <w:r>
        <w:rPr>
          <w:sz w:val="28"/>
          <w:szCs w:val="28"/>
          <w:rtl/>
        </w:rPr>
        <w:t>נכדים: 7 בנות ו 3 בנים.</w:t>
      </w:r>
    </w:p>
    <w:p w:rsidR="00D14267" w:rsidRDefault="00D14267" w:rsidP="00574F42">
      <w:pPr>
        <w:pStyle w:val="normal0"/>
        <w:bidi/>
        <w:rPr>
          <w:sz w:val="28"/>
          <w:szCs w:val="28"/>
          <w:rtl/>
        </w:rPr>
      </w:pPr>
      <w:r>
        <w:rPr>
          <w:sz w:val="28"/>
          <w:szCs w:val="28"/>
          <w:rtl/>
        </w:rPr>
        <w:t>עיסוק: כיום פנסיונר. בעבר מנהל פרויקטים בחב' אלביט</w:t>
      </w:r>
    </w:p>
    <w:p w:rsidR="00D14267" w:rsidRDefault="00D14267" w:rsidP="00B31B0D">
      <w:pPr>
        <w:pStyle w:val="normal0"/>
        <w:bidi/>
        <w:rPr>
          <w:sz w:val="28"/>
          <w:szCs w:val="28"/>
          <w:rtl/>
        </w:rPr>
      </w:pPr>
    </w:p>
    <w:p w:rsidR="00D14267" w:rsidRDefault="00D14267" w:rsidP="00EC6A7D">
      <w:pPr>
        <w:pStyle w:val="normal0"/>
        <w:bidi/>
        <w:rPr>
          <w:sz w:val="28"/>
          <w:szCs w:val="28"/>
          <w:rtl/>
        </w:rPr>
      </w:pPr>
      <w:r>
        <w:rPr>
          <w:sz w:val="28"/>
          <w:szCs w:val="28"/>
          <w:rtl/>
        </w:rPr>
        <w:t xml:space="preserve"> תמונות</w:t>
      </w:r>
    </w:p>
    <w:p w:rsidR="00D14267" w:rsidRDefault="00D14267" w:rsidP="006868E6">
      <w:pPr>
        <w:pStyle w:val="normal0"/>
        <w:bidi/>
        <w:rPr>
          <w:sz w:val="28"/>
          <w:szCs w:val="28"/>
          <w:rtl/>
        </w:rPr>
      </w:pPr>
      <w:r>
        <w:rPr>
          <w:sz w:val="28"/>
          <w:szCs w:val="28"/>
          <w:rtl/>
        </w:rPr>
        <w:t>1. סבא שמוליק כיום</w:t>
      </w:r>
    </w:p>
    <w:p w:rsidR="00D14267" w:rsidRDefault="00D14267" w:rsidP="006868E6">
      <w:pPr>
        <w:pStyle w:val="normal0"/>
        <w:bidi/>
        <w:rPr>
          <w:sz w:val="28"/>
          <w:szCs w:val="28"/>
          <w:rtl/>
        </w:rPr>
      </w:pPr>
      <w:r w:rsidRPr="00DC224F">
        <w:rPr>
          <w:sz w:val="28"/>
          <w:szCs w:val="28"/>
        </w:rPr>
        <w:pict>
          <v:shape id="_x0000_i1026" type="#_x0000_t75" style="width:106.2pt;height:155.4pt">
            <v:imagedata r:id="rId8" o:title=""/>
          </v:shape>
        </w:pict>
      </w:r>
    </w:p>
    <w:p w:rsidR="00D14267" w:rsidRDefault="00D14267" w:rsidP="006868E6">
      <w:pPr>
        <w:pStyle w:val="normal0"/>
        <w:bidi/>
        <w:rPr>
          <w:sz w:val="28"/>
          <w:szCs w:val="28"/>
          <w:rtl/>
        </w:rPr>
      </w:pPr>
      <w:r>
        <w:rPr>
          <w:sz w:val="28"/>
          <w:szCs w:val="28"/>
          <w:rtl/>
        </w:rPr>
        <w:t>2. סבא שמוליק בגיל 14 (תקופת הסיפור)</w:t>
      </w:r>
    </w:p>
    <w:p w:rsidR="00D14267" w:rsidRDefault="00D14267" w:rsidP="006868E6">
      <w:pPr>
        <w:pStyle w:val="normal0"/>
        <w:bidi/>
        <w:rPr>
          <w:sz w:val="28"/>
          <w:szCs w:val="28"/>
          <w:rtl/>
        </w:rPr>
      </w:pPr>
      <w:r w:rsidRPr="00EC7DB8">
        <w:rPr>
          <w:sz w:val="28"/>
          <w:szCs w:val="28"/>
        </w:rPr>
        <w:pict>
          <v:shape id="_x0000_i1027" type="#_x0000_t75" style="width:158.4pt;height:240pt">
            <v:imagedata r:id="rId9" o:title=""/>
          </v:shape>
        </w:pict>
      </w:r>
    </w:p>
    <w:p w:rsidR="00D14267" w:rsidRDefault="00D14267" w:rsidP="006868E6">
      <w:pPr>
        <w:pStyle w:val="normal0"/>
        <w:bidi/>
        <w:rPr>
          <w:sz w:val="28"/>
          <w:szCs w:val="28"/>
          <w:rtl/>
        </w:rPr>
      </w:pPr>
    </w:p>
    <w:p w:rsidR="00D14267" w:rsidRDefault="00D14267" w:rsidP="006868E6">
      <w:pPr>
        <w:pStyle w:val="normal0"/>
        <w:bidi/>
        <w:rPr>
          <w:sz w:val="28"/>
          <w:szCs w:val="28"/>
          <w:rtl/>
        </w:rPr>
      </w:pPr>
      <w:r>
        <w:rPr>
          <w:sz w:val="28"/>
          <w:szCs w:val="28"/>
          <w:rtl/>
        </w:rPr>
        <w:t>3. רועי אלמוג עם סבא שמוליק</w:t>
      </w:r>
    </w:p>
    <w:p w:rsidR="00D14267" w:rsidRPr="001E04DD" w:rsidRDefault="00D14267" w:rsidP="006868E6">
      <w:pPr>
        <w:pStyle w:val="normal0"/>
        <w:bidi/>
        <w:rPr>
          <w:sz w:val="28"/>
          <w:szCs w:val="28"/>
        </w:rPr>
      </w:pPr>
      <w:r w:rsidRPr="00DC224F">
        <w:rPr>
          <w:sz w:val="28"/>
          <w:szCs w:val="28"/>
        </w:rPr>
        <w:pict>
          <v:shape id="_x0000_i1028" type="#_x0000_t75" style="width:187.8pt;height:334.2pt">
            <v:imagedata r:id="rId10" o:title=""/>
          </v:shape>
        </w:pict>
      </w:r>
    </w:p>
    <w:sectPr w:rsidR="00D14267" w:rsidRPr="001E04DD" w:rsidSect="00527CCC">
      <w:pgSz w:w="12240" w:h="15840"/>
      <w:pgMar w:top="1440" w:right="1440" w:bottom="1440" w:left="1440" w:header="0" w:footer="720" w:gutter="0"/>
      <w:pgNumType w:start="1"/>
      <w:cols w:space="720"/>
      <w:rtlGutter/>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7CCC"/>
    <w:rsid w:val="000C6198"/>
    <w:rsid w:val="000E4614"/>
    <w:rsid w:val="000F2EB3"/>
    <w:rsid w:val="001001BF"/>
    <w:rsid w:val="00160D4D"/>
    <w:rsid w:val="001A58AB"/>
    <w:rsid w:val="001E04DD"/>
    <w:rsid w:val="001F12D4"/>
    <w:rsid w:val="002309BB"/>
    <w:rsid w:val="00335ED3"/>
    <w:rsid w:val="0037185F"/>
    <w:rsid w:val="00527CCC"/>
    <w:rsid w:val="00547591"/>
    <w:rsid w:val="00574F42"/>
    <w:rsid w:val="00586A7D"/>
    <w:rsid w:val="005A3CC4"/>
    <w:rsid w:val="005C4F29"/>
    <w:rsid w:val="005E2967"/>
    <w:rsid w:val="005E472F"/>
    <w:rsid w:val="00673025"/>
    <w:rsid w:val="006868E6"/>
    <w:rsid w:val="006C02C6"/>
    <w:rsid w:val="006C0371"/>
    <w:rsid w:val="006E050C"/>
    <w:rsid w:val="006E115B"/>
    <w:rsid w:val="007A331B"/>
    <w:rsid w:val="007B170C"/>
    <w:rsid w:val="007B3CB3"/>
    <w:rsid w:val="00823D19"/>
    <w:rsid w:val="008815D0"/>
    <w:rsid w:val="008A2230"/>
    <w:rsid w:val="008D763C"/>
    <w:rsid w:val="008E1C38"/>
    <w:rsid w:val="009520EA"/>
    <w:rsid w:val="00990108"/>
    <w:rsid w:val="00A15287"/>
    <w:rsid w:val="00B0351B"/>
    <w:rsid w:val="00B31B0D"/>
    <w:rsid w:val="00B334E9"/>
    <w:rsid w:val="00BA6C59"/>
    <w:rsid w:val="00C06424"/>
    <w:rsid w:val="00C35A58"/>
    <w:rsid w:val="00C5727E"/>
    <w:rsid w:val="00C61FE0"/>
    <w:rsid w:val="00C808D9"/>
    <w:rsid w:val="00D14267"/>
    <w:rsid w:val="00D64FFD"/>
    <w:rsid w:val="00D81AE8"/>
    <w:rsid w:val="00DC0676"/>
    <w:rsid w:val="00DC224F"/>
    <w:rsid w:val="00E622A0"/>
    <w:rsid w:val="00EA25DA"/>
    <w:rsid w:val="00EC6A7D"/>
    <w:rsid w:val="00EC7DB8"/>
    <w:rsid w:val="00ED072B"/>
    <w:rsid w:val="00ED0DE1"/>
    <w:rsid w:val="00EE0BDA"/>
    <w:rsid w:val="00EE60EC"/>
    <w:rsid w:val="00F66CCF"/>
    <w:rsid w:val="00FE6B0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371"/>
    <w:pPr>
      <w:bidi/>
      <w:spacing w:line="276" w:lineRule="auto"/>
    </w:pPr>
    <w:rPr>
      <w:color w:val="000000"/>
    </w:rPr>
  </w:style>
  <w:style w:type="paragraph" w:styleId="Heading1">
    <w:name w:val="heading 1"/>
    <w:basedOn w:val="normal0"/>
    <w:next w:val="normal0"/>
    <w:link w:val="Heading1Char"/>
    <w:uiPriority w:val="99"/>
    <w:qFormat/>
    <w:rsid w:val="00527CCC"/>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527CCC"/>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527CCC"/>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527CCC"/>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527CCC"/>
    <w:pPr>
      <w:keepNext/>
      <w:keepLines/>
      <w:spacing w:before="240" w:after="80"/>
      <w:outlineLvl w:val="4"/>
    </w:pPr>
    <w:rPr>
      <w:color w:val="666666"/>
    </w:rPr>
  </w:style>
  <w:style w:type="paragraph" w:styleId="Heading6">
    <w:name w:val="heading 6"/>
    <w:basedOn w:val="normal0"/>
    <w:next w:val="normal0"/>
    <w:link w:val="Heading6Char"/>
    <w:uiPriority w:val="99"/>
    <w:qFormat/>
    <w:rsid w:val="00527CCC"/>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763C"/>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8D763C"/>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8D763C"/>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D763C"/>
    <w:rPr>
      <w:rFonts w:ascii="Calibri" w:hAnsi="Calibri" w:cs="Arial"/>
      <w:b/>
      <w:bCs/>
      <w:color w:val="000000"/>
      <w:sz w:val="28"/>
      <w:szCs w:val="28"/>
    </w:rPr>
  </w:style>
  <w:style w:type="character" w:customStyle="1" w:styleId="Heading5Char">
    <w:name w:val="Heading 5 Char"/>
    <w:basedOn w:val="DefaultParagraphFont"/>
    <w:link w:val="Heading5"/>
    <w:uiPriority w:val="99"/>
    <w:semiHidden/>
    <w:locked/>
    <w:rsid w:val="008D763C"/>
    <w:rPr>
      <w:rFonts w:ascii="Calibri" w:hAnsi="Calibri" w:cs="Arial"/>
      <w:b/>
      <w:bCs/>
      <w:i/>
      <w:iCs/>
      <w:color w:val="000000"/>
      <w:sz w:val="26"/>
      <w:szCs w:val="26"/>
    </w:rPr>
  </w:style>
  <w:style w:type="character" w:customStyle="1" w:styleId="Heading6Char">
    <w:name w:val="Heading 6 Char"/>
    <w:basedOn w:val="DefaultParagraphFont"/>
    <w:link w:val="Heading6"/>
    <w:uiPriority w:val="99"/>
    <w:semiHidden/>
    <w:locked/>
    <w:rsid w:val="008D763C"/>
    <w:rPr>
      <w:rFonts w:ascii="Calibri" w:hAnsi="Calibri" w:cs="Arial"/>
      <w:b/>
      <w:bCs/>
      <w:color w:val="000000"/>
    </w:rPr>
  </w:style>
  <w:style w:type="paragraph" w:customStyle="1" w:styleId="normal0">
    <w:name w:val="normal"/>
    <w:uiPriority w:val="99"/>
    <w:rsid w:val="00527CCC"/>
    <w:pPr>
      <w:spacing w:line="276" w:lineRule="auto"/>
    </w:pPr>
    <w:rPr>
      <w:color w:val="000000"/>
    </w:rPr>
  </w:style>
  <w:style w:type="paragraph" w:styleId="Title">
    <w:name w:val="Title"/>
    <w:basedOn w:val="normal0"/>
    <w:next w:val="normal0"/>
    <w:link w:val="TitleChar"/>
    <w:uiPriority w:val="99"/>
    <w:qFormat/>
    <w:rsid w:val="00527CCC"/>
    <w:pPr>
      <w:keepNext/>
      <w:keepLines/>
      <w:spacing w:after="60"/>
    </w:pPr>
    <w:rPr>
      <w:sz w:val="52"/>
      <w:szCs w:val="52"/>
    </w:rPr>
  </w:style>
  <w:style w:type="character" w:customStyle="1" w:styleId="TitleChar">
    <w:name w:val="Title Char"/>
    <w:basedOn w:val="DefaultParagraphFont"/>
    <w:link w:val="Title"/>
    <w:uiPriority w:val="99"/>
    <w:locked/>
    <w:rsid w:val="008D763C"/>
    <w:rPr>
      <w:rFonts w:ascii="Cambria" w:hAnsi="Cambria" w:cs="Times New Roman"/>
      <w:b/>
      <w:bCs/>
      <w:color w:val="000000"/>
      <w:kern w:val="28"/>
      <w:sz w:val="32"/>
      <w:szCs w:val="32"/>
    </w:rPr>
  </w:style>
  <w:style w:type="paragraph" w:styleId="Subtitle">
    <w:name w:val="Subtitle"/>
    <w:basedOn w:val="normal0"/>
    <w:next w:val="normal0"/>
    <w:link w:val="SubtitleChar"/>
    <w:uiPriority w:val="99"/>
    <w:qFormat/>
    <w:rsid w:val="00527CCC"/>
    <w:pPr>
      <w:keepNext/>
      <w:keepLines/>
      <w:spacing w:after="320"/>
    </w:pPr>
    <w:rPr>
      <w:color w:val="666666"/>
      <w:sz w:val="30"/>
      <w:szCs w:val="30"/>
    </w:rPr>
  </w:style>
  <w:style w:type="character" w:customStyle="1" w:styleId="SubtitleChar">
    <w:name w:val="Subtitle Char"/>
    <w:basedOn w:val="DefaultParagraphFont"/>
    <w:link w:val="Subtitle"/>
    <w:uiPriority w:val="99"/>
    <w:locked/>
    <w:rsid w:val="008D763C"/>
    <w:rPr>
      <w:rFonts w:ascii="Cambria" w:hAnsi="Cambria" w:cs="Times New Roman"/>
      <w:color w:val="000000"/>
      <w:sz w:val="24"/>
      <w:szCs w:val="24"/>
    </w:rPr>
  </w:style>
  <w:style w:type="character" w:styleId="Hyperlink">
    <w:name w:val="Hyperlink"/>
    <w:basedOn w:val="DefaultParagraphFont"/>
    <w:uiPriority w:val="99"/>
    <w:rsid w:val="00673025"/>
    <w:rPr>
      <w:rFonts w:cs="Times New Roman"/>
      <w:color w:val="0000FF"/>
      <w:u w:val="single"/>
    </w:rPr>
  </w:style>
  <w:style w:type="character" w:styleId="FollowedHyperlink">
    <w:name w:val="FollowedHyperlink"/>
    <w:basedOn w:val="DefaultParagraphFont"/>
    <w:uiPriority w:val="99"/>
    <w:rsid w:val="00673025"/>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wikipedia.org/wiki/%D7%9E%D7%90%D7%99%D7%A8_%D7%94%D7%A8-%D7%A6%D7%99%D7%95%D7%9F" TargetMode="External"/><Relationship Id="rId11" Type="http://schemas.openxmlformats.org/officeDocument/2006/relationships/fontTable" Target="fontTable.xml"/><Relationship Id="rId5" Type="http://schemas.openxmlformats.org/officeDocument/2006/relationships/hyperlink" Target="https://he.wikipedia.org/wiki/%D7%9E%D7%91%D7%A6%D7%A2_%D7%99%D7%94%D7%95%D7%A0%D7%AA%D7%9F_(1956)" TargetMode="External"/><Relationship Id="rId10" Type="http://schemas.openxmlformats.org/officeDocument/2006/relationships/image" Target="media/image4.jpeg"/><Relationship Id="rId4" Type="http://schemas.openxmlformats.org/officeDocument/2006/relationships/hyperlink" Target="https://he.wikipedia.org/wiki/%D7%A4%D7%93%D7%90%D7%99%D7%95%D7%9F"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152</TotalTime>
  <Pages>4</Pages>
  <Words>758</Words>
  <Characters>3791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Almog</cp:lastModifiedBy>
  <cp:revision>40</cp:revision>
  <dcterms:created xsi:type="dcterms:W3CDTF">2018-01-20T16:20:00Z</dcterms:created>
  <dcterms:modified xsi:type="dcterms:W3CDTF">2018-01-22T15:42:00Z</dcterms:modified>
</cp:coreProperties>
</file>