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5D0" w:rsidRDefault="00C455D0" w:rsidP="00C27ECB">
      <w:pPr>
        <w:tabs>
          <w:tab w:val="left" w:pos="5460"/>
        </w:tabs>
        <w:rPr>
          <w:i/>
          <w:sz w:val="32"/>
          <w:szCs w:val="32"/>
        </w:rPr>
      </w:pPr>
    </w:p>
    <w:p w:rsidR="00C455D0" w:rsidRDefault="00C455D0" w:rsidP="00C27ECB">
      <w:pPr>
        <w:tabs>
          <w:tab w:val="left" w:pos="5460"/>
        </w:tabs>
        <w:rPr>
          <w:i/>
          <w:sz w:val="32"/>
          <w:szCs w:val="32"/>
        </w:rPr>
      </w:pPr>
    </w:p>
    <w:p w:rsidR="00C455D0" w:rsidRDefault="00C455D0" w:rsidP="00C27ECB">
      <w:pPr>
        <w:tabs>
          <w:tab w:val="left" w:pos="5460"/>
        </w:tabs>
        <w:rPr>
          <w:i/>
          <w:sz w:val="32"/>
          <w:szCs w:val="32"/>
        </w:rPr>
      </w:pPr>
    </w:p>
    <w:p w:rsidR="00C455D0" w:rsidRDefault="00C455D0" w:rsidP="00C27ECB">
      <w:pPr>
        <w:tabs>
          <w:tab w:val="left" w:pos="5460"/>
        </w:tabs>
        <w:rPr>
          <w:i/>
          <w:sz w:val="32"/>
          <w:szCs w:val="32"/>
        </w:rPr>
      </w:pPr>
    </w:p>
    <w:p w:rsidR="00C455D0" w:rsidRDefault="00C455D0" w:rsidP="00C27ECB">
      <w:pPr>
        <w:tabs>
          <w:tab w:val="left" w:pos="5460"/>
        </w:tabs>
        <w:rPr>
          <w:i/>
          <w:sz w:val="32"/>
          <w:szCs w:val="32"/>
        </w:rPr>
      </w:pPr>
    </w:p>
    <w:p w:rsidR="00C455D0" w:rsidRDefault="00C455D0" w:rsidP="00C27ECB">
      <w:pPr>
        <w:tabs>
          <w:tab w:val="left" w:pos="5415"/>
        </w:tabs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ПРОЕКТ: </w:t>
      </w:r>
      <w:r>
        <w:rPr>
          <w:i/>
          <w:sz w:val="32"/>
          <w:szCs w:val="32"/>
        </w:rPr>
        <w:tab/>
        <w:t>«СВЯЗЬ ПОКОЛЕНИЙ»</w:t>
      </w:r>
    </w:p>
    <w:p w:rsidR="00C455D0" w:rsidRDefault="00C455D0" w:rsidP="00C27ECB">
      <w:pPr>
        <w:tabs>
          <w:tab w:val="left" w:pos="5415"/>
        </w:tabs>
        <w:rPr>
          <w:i/>
          <w:sz w:val="32"/>
          <w:szCs w:val="32"/>
        </w:rPr>
      </w:pPr>
    </w:p>
    <w:p w:rsidR="00C455D0" w:rsidRPr="00C27ECB" w:rsidRDefault="00C455D0" w:rsidP="00C27ECB">
      <w:pPr>
        <w:tabs>
          <w:tab w:val="left" w:pos="5415"/>
        </w:tabs>
        <w:rPr>
          <w:i/>
          <w:sz w:val="32"/>
          <w:szCs w:val="32"/>
        </w:rPr>
      </w:pPr>
      <w:r>
        <w:rPr>
          <w:i/>
          <w:sz w:val="32"/>
          <w:szCs w:val="32"/>
        </w:rPr>
        <w:t>Ф.И.О. бабушкиАНДРИКЕВИЧ ОЛЬГА ПЕТРОВНА</w:t>
      </w:r>
    </w:p>
    <w:p w:rsidR="00C455D0" w:rsidRDefault="00C455D0" w:rsidP="00721CEC">
      <w:pPr>
        <w:tabs>
          <w:tab w:val="center" w:pos="4677"/>
        </w:tabs>
        <w:rPr>
          <w:i/>
          <w:sz w:val="32"/>
          <w:szCs w:val="32"/>
        </w:rPr>
      </w:pPr>
    </w:p>
    <w:p w:rsidR="00C455D0" w:rsidRPr="00721CEC" w:rsidRDefault="00C455D0" w:rsidP="00721CEC">
      <w:pPr>
        <w:tabs>
          <w:tab w:val="center" w:pos="4677"/>
        </w:tabs>
        <w:rPr>
          <w:i/>
          <w:sz w:val="32"/>
          <w:szCs w:val="32"/>
        </w:rPr>
      </w:pPr>
      <w:r>
        <w:rPr>
          <w:i/>
          <w:sz w:val="32"/>
          <w:szCs w:val="32"/>
        </w:rPr>
        <w:t>СТРАНА:</w:t>
      </w:r>
      <w:r>
        <w:rPr>
          <w:i/>
          <w:sz w:val="32"/>
          <w:szCs w:val="32"/>
        </w:rPr>
        <w:tab/>
        <w:t xml:space="preserve">                                              МОЛДОВА</w:t>
      </w:r>
    </w:p>
    <w:p w:rsidR="00C455D0" w:rsidRDefault="00C455D0" w:rsidP="00721CEC">
      <w:pPr>
        <w:tabs>
          <w:tab w:val="center" w:pos="4677"/>
        </w:tabs>
        <w:rPr>
          <w:i/>
          <w:sz w:val="32"/>
          <w:szCs w:val="32"/>
        </w:rPr>
      </w:pPr>
    </w:p>
    <w:p w:rsidR="00C455D0" w:rsidRPr="00721CEC" w:rsidRDefault="00C455D0" w:rsidP="00721CEC">
      <w:pPr>
        <w:tabs>
          <w:tab w:val="center" w:pos="4677"/>
        </w:tabs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Ф.И.О. ученика </w:t>
      </w:r>
      <w:r>
        <w:rPr>
          <w:i/>
          <w:sz w:val="32"/>
          <w:szCs w:val="32"/>
        </w:rPr>
        <w:tab/>
        <w:t xml:space="preserve">                                     АНДРИКЕВИЧ АННА ЕВГЕНЬЕВНА</w:t>
      </w:r>
    </w:p>
    <w:p w:rsidR="00C455D0" w:rsidRDefault="00C455D0" w:rsidP="00721CEC">
      <w:pPr>
        <w:tabs>
          <w:tab w:val="center" w:pos="4677"/>
        </w:tabs>
        <w:rPr>
          <w:i/>
          <w:sz w:val="32"/>
        </w:rPr>
      </w:pPr>
    </w:p>
    <w:p w:rsidR="00C455D0" w:rsidRPr="00721CEC" w:rsidRDefault="00C455D0" w:rsidP="00721CEC">
      <w:pPr>
        <w:tabs>
          <w:tab w:val="center" w:pos="4677"/>
        </w:tabs>
        <w:rPr>
          <w:i/>
          <w:sz w:val="32"/>
        </w:rPr>
      </w:pPr>
      <w:r>
        <w:rPr>
          <w:i/>
          <w:sz w:val="32"/>
        </w:rPr>
        <w:t xml:space="preserve">Ф.И.О. учителя </w:t>
      </w:r>
      <w:r>
        <w:rPr>
          <w:i/>
          <w:sz w:val="32"/>
        </w:rPr>
        <w:tab/>
        <w:t xml:space="preserve">                                      ПЛЕТОС ГАЛИНА ИВАНОВНА </w:t>
      </w:r>
    </w:p>
    <w:p w:rsidR="00C455D0" w:rsidRDefault="00C455D0" w:rsidP="00721CEC">
      <w:pPr>
        <w:tabs>
          <w:tab w:val="left" w:pos="5235"/>
        </w:tabs>
        <w:rPr>
          <w:i/>
          <w:sz w:val="32"/>
        </w:rPr>
      </w:pPr>
    </w:p>
    <w:p w:rsidR="00C455D0" w:rsidRDefault="00C455D0" w:rsidP="00721CEC">
      <w:pPr>
        <w:tabs>
          <w:tab w:val="left" w:pos="5235"/>
        </w:tabs>
        <w:rPr>
          <w:i/>
          <w:sz w:val="32"/>
        </w:rPr>
      </w:pPr>
      <w:r>
        <w:rPr>
          <w:i/>
          <w:sz w:val="32"/>
        </w:rPr>
        <w:t>ГОРОД:</w:t>
      </w:r>
      <w:r>
        <w:rPr>
          <w:i/>
          <w:sz w:val="32"/>
        </w:rPr>
        <w:tab/>
        <w:t>КИШИНЕВ</w:t>
      </w:r>
    </w:p>
    <w:p w:rsidR="00C455D0" w:rsidRDefault="00C455D0" w:rsidP="00721CEC">
      <w:pPr>
        <w:tabs>
          <w:tab w:val="left" w:pos="5235"/>
        </w:tabs>
        <w:rPr>
          <w:i/>
          <w:sz w:val="32"/>
        </w:rPr>
      </w:pPr>
    </w:p>
    <w:p w:rsidR="00C455D0" w:rsidRDefault="00C455D0" w:rsidP="008F2BD2">
      <w:pPr>
        <w:tabs>
          <w:tab w:val="left" w:pos="5235"/>
        </w:tabs>
        <w:rPr>
          <w:i/>
          <w:sz w:val="32"/>
        </w:rPr>
      </w:pPr>
      <w:r>
        <w:rPr>
          <w:i/>
          <w:sz w:val="32"/>
        </w:rPr>
        <w:t>ЗАВЕДЕНИЕ:                     ТЕОРЕТИЧЕСКИЙ ЛИЦЕЙ ИМЕНИ РАМБАМА</w:t>
      </w:r>
    </w:p>
    <w:p w:rsidR="00C455D0" w:rsidRDefault="00C455D0">
      <w:pPr>
        <w:rPr>
          <w:i/>
          <w:sz w:val="32"/>
        </w:rPr>
      </w:pPr>
      <w:r>
        <w:rPr>
          <w:i/>
          <w:sz w:val="32"/>
        </w:rPr>
        <w:br w:type="page"/>
      </w:r>
    </w:p>
    <w:p w:rsidR="00C455D0" w:rsidRDefault="00C455D0" w:rsidP="008F2BD2">
      <w:pPr>
        <w:tabs>
          <w:tab w:val="left" w:pos="5235"/>
        </w:tabs>
        <w:rPr>
          <w:i/>
          <w:sz w:val="32"/>
        </w:rPr>
      </w:pPr>
      <w:r>
        <w:rPr>
          <w:i/>
          <w:sz w:val="32"/>
        </w:rPr>
        <w:t xml:space="preserve">                                       ВСЕМ ПРИВЕТ! </w:t>
      </w:r>
    </w:p>
    <w:p w:rsidR="00C455D0" w:rsidRDefault="00C455D0" w:rsidP="00C428E4">
      <w:pPr>
        <w:tabs>
          <w:tab w:val="left" w:pos="5235"/>
        </w:tabs>
        <w:rPr>
          <w:i/>
          <w:sz w:val="32"/>
        </w:rPr>
      </w:pPr>
      <w:r>
        <w:rPr>
          <w:i/>
          <w:sz w:val="32"/>
        </w:rPr>
        <w:t>Меня зовут Анна. Я родилась 3 апреля 2005 года. Сейчас мне 13 лет. Я учусь в 8 классе в еврейском лицее имени РАМБАМА. Я очень сильно люблю заниматься спортом и люблю рисовать. У меня в семье есть мама, папа и брат. Маму зовут Ира, папу – Женя, а брата зовут Петя.</w:t>
      </w:r>
    </w:p>
    <w:p w:rsidR="00C455D0" w:rsidRDefault="00C455D0" w:rsidP="00D018FD">
      <w:pPr>
        <w:rPr>
          <w:i/>
          <w:sz w:val="32"/>
        </w:rPr>
      </w:pPr>
      <w:r>
        <w:rPr>
          <w:i/>
          <w:sz w:val="32"/>
        </w:rPr>
        <w:t xml:space="preserve"> Также у меня есть бабушки и дедушки, но сегодня я вам расскажу про мою любимую бабушку.</w:t>
      </w:r>
    </w:p>
    <w:p w:rsidR="00C455D0" w:rsidRDefault="00C455D0" w:rsidP="00C428E4">
      <w:pPr>
        <w:tabs>
          <w:tab w:val="left" w:pos="5235"/>
        </w:tabs>
        <w:rPr>
          <w:i/>
          <w:sz w:val="32"/>
        </w:rPr>
      </w:pPr>
      <w:r>
        <w:rPr>
          <w:i/>
          <w:sz w:val="32"/>
        </w:rPr>
        <w:t xml:space="preserve">Мою бабушку зовут Андрикевич Ольга Петровна. Она родилась 21 октября 1953 года. Сейчас ей исполнилось 65 лет. Моя бабушка очень позитивная, добрая, активная и она отличный кулинар. </w:t>
      </w:r>
    </w:p>
    <w:p w:rsidR="00C455D0" w:rsidRDefault="00C455D0" w:rsidP="009F4D57">
      <w:pPr>
        <w:tabs>
          <w:tab w:val="left" w:pos="5235"/>
        </w:tabs>
        <w:rPr>
          <w:i/>
          <w:sz w:val="32"/>
        </w:rPr>
      </w:pPr>
      <w:r>
        <w:rPr>
          <w:i/>
          <w:sz w:val="32"/>
        </w:rPr>
        <w:t>Она очень любит готовить разные блюда и десерты. Также бабушка и меня научила некоторым блюдам и десертам. Моя бабушка очень любит чистоту и старается нас приучать к тому, чтобы у нас везде был порядок и чистота. Самое любимое выражение моей бабушки это – «ЧИСТОТА ЭТО ЗАЛОГ ЗДОРОВЬЯ»</w:t>
      </w:r>
    </w:p>
    <w:p w:rsidR="00C455D0" w:rsidRDefault="00C455D0" w:rsidP="009F4D57">
      <w:pPr>
        <w:tabs>
          <w:tab w:val="left" w:pos="5235"/>
        </w:tabs>
        <w:rPr>
          <w:i/>
          <w:sz w:val="32"/>
        </w:rPr>
      </w:pPr>
      <w:r>
        <w:rPr>
          <w:i/>
          <w:sz w:val="32"/>
        </w:rPr>
        <w:t xml:space="preserve">Моя бабушка побывала в разных странах некоторые из них это: Америка, Грузия, Польша и др. </w:t>
      </w:r>
    </w:p>
    <w:p w:rsidR="00C455D0" w:rsidRDefault="00C455D0" w:rsidP="009F4D57">
      <w:pPr>
        <w:tabs>
          <w:tab w:val="left" w:pos="5235"/>
        </w:tabs>
        <w:rPr>
          <w:i/>
          <w:sz w:val="32"/>
        </w:rPr>
      </w:pPr>
      <w:r>
        <w:rPr>
          <w:i/>
          <w:sz w:val="32"/>
        </w:rPr>
        <w:t>Раньше моя бабушка работала директором и глав- поваром в гостинице «ИНТУРИСТ».</w:t>
      </w:r>
    </w:p>
    <w:p w:rsidR="00C455D0" w:rsidRDefault="00C455D0" w:rsidP="00C428E4">
      <w:pPr>
        <w:tabs>
          <w:tab w:val="left" w:pos="5235"/>
        </w:tabs>
        <w:rPr>
          <w:i/>
          <w:sz w:val="32"/>
        </w:rPr>
      </w:pPr>
      <w:r>
        <w:rPr>
          <w:i/>
          <w:sz w:val="32"/>
        </w:rPr>
        <w:t xml:space="preserve">Моей бабушке очень нравятся цветы, да и в общем ей нравится вся природа. У меня с моей бабушкой очень много позитивных и смешных воспоминаний с моего детства. </w:t>
      </w:r>
    </w:p>
    <w:p w:rsidR="00C455D0" w:rsidRDefault="00C455D0" w:rsidP="00C428E4">
      <w:pPr>
        <w:tabs>
          <w:tab w:val="left" w:pos="5235"/>
        </w:tabs>
        <w:rPr>
          <w:i/>
          <w:sz w:val="32"/>
        </w:rPr>
      </w:pPr>
      <w:r>
        <w:rPr>
          <w:i/>
          <w:sz w:val="32"/>
        </w:rPr>
        <w:t>Я считаю, что моя бабушка самая лучшая бабушка из всех бабушек на планете!</w:t>
      </w:r>
    </w:p>
    <w:p w:rsidR="00C455D0" w:rsidRDefault="00C455D0" w:rsidP="00C428E4">
      <w:pPr>
        <w:tabs>
          <w:tab w:val="left" w:pos="5235"/>
        </w:tabs>
        <w:rPr>
          <w:i/>
          <w:sz w:val="32"/>
        </w:rPr>
      </w:pPr>
      <w:r>
        <w:rPr>
          <w:i/>
          <w:sz w:val="32"/>
        </w:rPr>
        <w:t>Я ее очень сильно люблю и хочу, чтобы она жила долго и счастливо, и чтоб она всегда оставалась рядом со мной.</w:t>
      </w:r>
    </w:p>
    <w:p w:rsidR="00C455D0" w:rsidRDefault="00C455D0" w:rsidP="00C428E4">
      <w:pPr>
        <w:tabs>
          <w:tab w:val="left" w:pos="5235"/>
        </w:tabs>
        <w:rPr>
          <w:i/>
          <w:sz w:val="32"/>
        </w:rPr>
      </w:pPr>
      <w:r>
        <w:rPr>
          <w:i/>
          <w:sz w:val="32"/>
        </w:rPr>
        <w:t>Цените своих родных, бабушек и дедушек!</w:t>
      </w:r>
    </w:p>
    <w:p w:rsidR="00C455D0" w:rsidRDefault="00C455D0" w:rsidP="009F4D57">
      <w:pPr>
        <w:tabs>
          <w:tab w:val="left" w:pos="5235"/>
        </w:tabs>
        <w:rPr>
          <w:i/>
          <w:sz w:val="32"/>
        </w:rPr>
      </w:pPr>
    </w:p>
    <w:p w:rsidR="00C455D0" w:rsidRDefault="00C455D0" w:rsidP="008F2BD2">
      <w:pPr>
        <w:tabs>
          <w:tab w:val="left" w:pos="5235"/>
        </w:tabs>
        <w:rPr>
          <w:i/>
          <w:sz w:val="32"/>
        </w:rPr>
      </w:pPr>
      <w:r w:rsidRPr="009D705F">
        <w:rPr>
          <w:i/>
          <w:noProof/>
          <w:sz w:val="32"/>
          <w:lang w:eastAsia="ru-RU" w:bidi="he-I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7" o:spid="_x0000_i1025" type="#_x0000_t75" style="width:463.5pt;height:277.5pt;visibility:visible">
            <v:imagedata r:id="rId6" o:title=""/>
          </v:shape>
        </w:pict>
      </w:r>
    </w:p>
    <w:p w:rsidR="00C455D0" w:rsidRDefault="00C455D0" w:rsidP="008F2BD2">
      <w:pPr>
        <w:tabs>
          <w:tab w:val="left" w:pos="5235"/>
        </w:tabs>
        <w:rPr>
          <w:i/>
          <w:sz w:val="32"/>
        </w:rPr>
      </w:pPr>
    </w:p>
    <w:p w:rsidR="00C455D0" w:rsidRDefault="00C455D0" w:rsidP="008F2BD2">
      <w:pPr>
        <w:tabs>
          <w:tab w:val="left" w:pos="5235"/>
        </w:tabs>
        <w:rPr>
          <w:i/>
          <w:sz w:val="32"/>
        </w:rPr>
      </w:pPr>
    </w:p>
    <w:p w:rsidR="00C455D0" w:rsidRDefault="00C455D0" w:rsidP="008F2BD2">
      <w:pPr>
        <w:tabs>
          <w:tab w:val="left" w:pos="5235"/>
        </w:tabs>
        <w:rPr>
          <w:i/>
          <w:sz w:val="32"/>
        </w:rPr>
      </w:pPr>
    </w:p>
    <w:p w:rsidR="00C455D0" w:rsidRDefault="00C455D0" w:rsidP="008F2BD2">
      <w:pPr>
        <w:tabs>
          <w:tab w:val="left" w:pos="5235"/>
        </w:tabs>
        <w:rPr>
          <w:i/>
          <w:sz w:val="32"/>
        </w:rPr>
      </w:pPr>
      <w:r w:rsidRPr="009D705F">
        <w:rPr>
          <w:i/>
          <w:noProof/>
          <w:sz w:val="32"/>
          <w:lang w:eastAsia="ru-RU" w:bidi="he-IL"/>
        </w:rPr>
        <w:pict>
          <v:shape id="Рисунок 16" o:spid="_x0000_i1026" type="#_x0000_t75" style="width:262.5pt;height:197.25pt;visibility:visible">
            <v:imagedata r:id="rId7" o:title=""/>
          </v:shape>
        </w:pict>
      </w:r>
    </w:p>
    <w:p w:rsidR="00C455D0" w:rsidRPr="008F2BD2" w:rsidRDefault="00C455D0" w:rsidP="008F2BD2">
      <w:pPr>
        <w:tabs>
          <w:tab w:val="left" w:pos="5235"/>
        </w:tabs>
        <w:rPr>
          <w:i/>
          <w:sz w:val="32"/>
        </w:rPr>
      </w:pPr>
      <w:r w:rsidRPr="009D705F">
        <w:rPr>
          <w:i/>
          <w:noProof/>
          <w:sz w:val="32"/>
          <w:lang w:eastAsia="ru-RU" w:bidi="he-IL"/>
        </w:rPr>
        <w:pict>
          <v:shape id="Рисунок 15" o:spid="_x0000_i1027" type="#_x0000_t75" style="width:463.5pt;height:348pt;visibility:visible">
            <v:imagedata r:id="rId8" o:title=""/>
          </v:shape>
        </w:pict>
      </w:r>
      <w:r w:rsidRPr="009D705F">
        <w:rPr>
          <w:i/>
          <w:noProof/>
          <w:sz w:val="32"/>
          <w:lang w:eastAsia="ru-RU" w:bidi="he-IL"/>
        </w:rPr>
        <w:pict>
          <v:shape id="Рисунок 7" o:spid="_x0000_i1028" type="#_x0000_t75" style="width:368.25pt;height:246pt;visibility:visible">
            <v:imagedata r:id="rId9" o:title=""/>
          </v:shape>
        </w:pict>
      </w:r>
    </w:p>
    <w:sectPr w:rsidR="00C455D0" w:rsidRPr="008F2BD2" w:rsidSect="00212D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55D0" w:rsidRDefault="00C455D0" w:rsidP="009F4D57">
      <w:pPr>
        <w:spacing w:after="0" w:line="240" w:lineRule="auto"/>
      </w:pPr>
      <w:r>
        <w:separator/>
      </w:r>
    </w:p>
  </w:endnote>
  <w:endnote w:type="continuationSeparator" w:id="1">
    <w:p w:rsidR="00C455D0" w:rsidRDefault="00C455D0" w:rsidP="009F4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55D0" w:rsidRDefault="00C455D0" w:rsidP="009F4D57">
      <w:pPr>
        <w:spacing w:after="0" w:line="240" w:lineRule="auto"/>
      </w:pPr>
      <w:r>
        <w:separator/>
      </w:r>
    </w:p>
  </w:footnote>
  <w:footnote w:type="continuationSeparator" w:id="1">
    <w:p w:rsidR="00C455D0" w:rsidRDefault="00C455D0" w:rsidP="009F4D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714B6"/>
    <w:rsid w:val="00005005"/>
    <w:rsid w:val="00061A96"/>
    <w:rsid w:val="000714B6"/>
    <w:rsid w:val="00097D79"/>
    <w:rsid w:val="00144EF5"/>
    <w:rsid w:val="00212D46"/>
    <w:rsid w:val="00225A8D"/>
    <w:rsid w:val="003D7B75"/>
    <w:rsid w:val="003F1981"/>
    <w:rsid w:val="00721CEC"/>
    <w:rsid w:val="007B1D9D"/>
    <w:rsid w:val="007B50A2"/>
    <w:rsid w:val="008F2BD2"/>
    <w:rsid w:val="009D705F"/>
    <w:rsid w:val="009F4D57"/>
    <w:rsid w:val="00B56F6E"/>
    <w:rsid w:val="00C27ECB"/>
    <w:rsid w:val="00C428E4"/>
    <w:rsid w:val="00C455D0"/>
    <w:rsid w:val="00D018FD"/>
    <w:rsid w:val="00D860B6"/>
    <w:rsid w:val="00FB0C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sz w:val="22"/>
        <w:szCs w:val="22"/>
        <w:lang w:val="ru-RU" w:eastAsia="ru-RU" w:bidi="he-IL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D46"/>
    <w:pPr>
      <w:spacing w:after="200" w:line="276" w:lineRule="auto"/>
    </w:pPr>
    <w:rPr>
      <w:lang w:eastAsia="en-US" w:bidi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99"/>
    <w:qFormat/>
    <w:rsid w:val="008F2BD2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8F2BD2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NoSpacing">
    <w:name w:val="No Spacing"/>
    <w:uiPriority w:val="99"/>
    <w:qFormat/>
    <w:rsid w:val="008F2BD2"/>
    <w:rPr>
      <w:lang w:eastAsia="en-US" w:bidi="ar-SA"/>
    </w:rPr>
  </w:style>
  <w:style w:type="paragraph" w:styleId="Subtitle">
    <w:name w:val="Subtitle"/>
    <w:basedOn w:val="Normal"/>
    <w:next w:val="Normal"/>
    <w:link w:val="SubtitleChar"/>
    <w:uiPriority w:val="99"/>
    <w:qFormat/>
    <w:rsid w:val="008F2BD2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8F2BD2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B56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56F6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9F4D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F4D57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F4D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F4D5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215</TotalTime>
  <Pages>4</Pages>
  <Words>271</Words>
  <Characters>1549</Characters>
  <Application>Microsoft Office Outlook</Application>
  <DocSecurity>0</DocSecurity>
  <Lines>0</Lines>
  <Paragraphs>0</Paragraphs>
  <ScaleCrop>false</ScaleCrop>
  <Company>diakov.net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user1</cp:lastModifiedBy>
  <cp:revision>4</cp:revision>
  <dcterms:created xsi:type="dcterms:W3CDTF">2018-11-10T12:08:00Z</dcterms:created>
  <dcterms:modified xsi:type="dcterms:W3CDTF">2019-01-30T11:43:00Z</dcterms:modified>
</cp:coreProperties>
</file>